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65E4" w:rsidRPr="000A7FBE" w:rsidRDefault="00305693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bookmarkStart w:id="0" w:name="_GoBack"/>
      <w:bookmarkEnd w:id="0"/>
      <w:r w:rsidRPr="00305693">
        <w:rPr>
          <w:rFonts w:ascii="Garamond" w:hAnsi="Garamond"/>
          <w:noProof/>
          <w:color w:val="FF6357"/>
          <w:sz w:val="28"/>
          <w:szCs w:val="28"/>
          <w:lang w:val="en-US"/>
        </w:rPr>
        <w:pict>
          <v:group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<v:group id="Группа 23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исунок 115" o:spid="_x0000_s1028" type="#_x0000_t75" style="position:absolute;left:6;width:75584;height:1069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79UPDAAAA3AAAAA8AAABkcnMvZG93bnJldi54bWxET9Fqg0AQfA/kH44t9CXUU4tpMJ5SAoW8&#10;SZN8wOJtVOrtiXeJtl/fCxT6MLDL7MzsFNViBnGnyfWWFSRRDIK4sbrnVsHl/PGyA+E8ssbBMin4&#10;JgdVuV4VmGs78yfdT74VwYRdjgo678dcStd0ZNBFdiQO3NVOBn1Yp1bqCedgbgaZxvFWGuw5JHQ4&#10;0qGj5ut0MwrqOqnn9G3M+PXnsJvtppEBSj0/Le97EJ4W/3/8pz7q8H6SwaNMmE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zv1Q8MAAADcAAAADwAAAAAAAAAAAAAAAACf&#10;AgAAZHJzL2Rvd25yZXYueG1sUEsFBgAAAAAEAAQA9wAAAI8DAAAAAA==&#10;">
                <v:imagedata r:id="rId10" o:title=""/>
                <v:path arrowok="t"/>
              </v:shape>
              <v:shape id="Рисунок 17" o:spid="_x0000_s1029" type="#_x0000_t75" style="position:absolute;left:3138;top:3002;width:15469;height:1699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IE928AAAA2wAAAA8AAABkcnMvZG93bnJldi54bWxET0sKwjAQ3QveIYzgTlNdqFSjWEF04cbP&#10;AYZmbIrNpDSx1tsbQXA3j/ed1aazlWip8aVjBZNxAoI4d7rkQsHtuh8tQPiArLFyTAre5GGz7vdW&#10;mGr34jO1l1CIGMI+RQUmhDqV0ueGLPqxq4kjd3eNxRBhU0jd4CuG20pOk2QmLZYcGwzWtDOUPy5P&#10;q6C8umqX6NN8n20fMsOTObQ+U2o46LZLEIG68Bf/3Ecd58/h+0s8QK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CBPdvAAAANsAAAAPAAAAAAAAAAAAAAAAAJ8CAABkcnMv&#10;ZG93bnJldi54bWxQSwUGAAAAAAQABAD3AAAAiAMAAAAA&#10;">
                <v:imagedata r:id="rId11" o:title=""/>
                <v:path arrowok="t"/>
              </v:shape>
              <v:shape id="Рисунок 32" o:spid="_x0000_s1030" type="#_x0000_t75" style="position:absolute;left:32097;top:66312;width:34213;height:2102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7e6DFAAAA2wAAAA8AAABkcnMvZG93bnJldi54bWxEj0FrwkAUhO8F/8PyBC+lboygJbqKiIIe&#10;lDYK4u2RfU1Cs2/D7qrx33cLhR6HmfmGmS8704g7OV9bVjAaJiCIC6trLhWcT9u3dxA+IGtsLJOC&#10;J3lYLnovc8y0ffAn3fNQighhn6GCKoQ2k9IXFRn0Q9sSR+/LOoMhSldK7fAR4aaRaZJMpMGa40KF&#10;La0rKr7zm1FwmZpwOJJbJ+01Peyel/P+9WOj1KDfrWYgAnXhP/zX3mkF4xR+v8Qf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O3ugxQAAANsAAAAPAAAAAAAAAAAAAAAA&#10;AJ8CAABkcnMvZG93bnJldi54bWxQSwUGAAAAAAQABAD3AAAAkQMAAAAA&#10;">
                <v:imagedata r:id="rId12" o:title=""/>
                <v:path arrowok="t"/>
              </v:shape>
            </v:group>
            <v:group id="Группа 229" o:spid="_x0000_s1031" style="position:absolute;left:19243;top:34561;width:36940;height:11340" coordorigin=",442" coordsize="36940,11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<v:line id="Прямая соединительная линия 44" o:spid="_x0000_s1032" style="position:absolute;visibility:visible" from="0,442" to="36898,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WpK8QAAADbAAAADwAAAGRycy9kb3ducmV2LnhtbESPzWrDMBCE74W+g9hCb7XcN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1akr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45" o:spid="_x0000_s1033" style="position:absolute;visibility:visible" from="0,6112" to="36940,6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kMsM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ym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mQyw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49" o:spid="_x0000_s1034" style="position:absolute;visibility:visible" from="0,11782" to="36940,11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QGtcQAAADbAAAADwAAAGRycy9kb3ducmV2LnhtbESPS2vDMBCE74X+B7GF3hq5bcjDtRJK&#10;ICGnQl6H3BZrbbm1Vo6l2O6/rwqBHIeZ+YbJloOtRUetrxwreB0lIIhzpysuFRwP65cZCB+QNdaO&#10;ScEveVguHh8yTLXreUfdPpQiQtinqMCE0KRS+tyQRT9yDXH0CtdaDFG2pdQt9hFua/mWJBNpseK4&#10;YLChlaH8Z3+1Ci6Yr8meT5su6U33Pimar+n3Wannp+HzA0SgIdzDt/ZWKxjP4f9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1Aa1xAAAANsAAAAPAAAAAAAAAAAA&#10;AAAAAKECAABkcnMvZG93bnJldi54bWxQSwUGAAAAAAQABAD5AAAAkgMAAAAA&#10;" strokecolor="#5b9bd5 [3204]" strokeweight=".5pt">
                <v:stroke joinstyle="miter"/>
              </v:line>
            </v:group>
            <w10:wrap anchorx="page" anchory="page"/>
            <w10:anchorlock/>
          </v:group>
        </w:pic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305693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1969607CD4FD4BEA864F89902A0D4C6F"/>
          </w:placeholder>
        </w:sdtPr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Pr="000A7FBE" w:rsidRDefault="00496A46" w:rsidP="00496A46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Аввясовой </w:t>
            </w: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br/>
              <w:t xml:space="preserve"> Ангелины  </w:t>
            </w: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br/>
              <w:t>Рафаэлевны</w:t>
            </w:r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305693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r w:rsidRPr="00305693">
        <w:rPr>
          <w:rFonts w:ascii="Garamond" w:hAnsi="Garamond"/>
          <w:noProof/>
          <w:color w:val="FF6357"/>
          <w:sz w:val="28"/>
          <w:szCs w:val="28"/>
          <w:lang w:val="en-US"/>
        </w:rPr>
        <w:lastRenderedPageBreak/>
        <w:pict>
          <v:group id="Группа 5" o:spid="_x0000_s1117" style="position:absolute;margin-left:.65pt;margin-top:.65pt;width:593.85pt;height:840.15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">
            <v:group id="Группа 4" o:spid="_x0000_s1123" style="position:absolute;left:86;top:-77;width:75419;height:106680" coordorigin="86,-77" coordsize="75418,106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<v:shape id="Рисунок 53" o:spid="_x0000_s1125" type="#_x0000_t75" style="position:absolute;left:86;top:-77;width:75419;height:1066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va/K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2he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a9r8r0AAADbAAAADwAAAAAAAAAAAAAAAACfAgAAZHJz&#10;L2Rvd25yZXYueG1sUEsFBgAAAAAEAAQA9wAAAIkDAAAAAA==&#10;">
                <v:imagedata r:id="rId10" o:title=""/>
                <v:path arrowok="t"/>
              </v:shape>
              <v:shape id="Рисунок 81" o:spid="_x0000_s1124" type="#_x0000_t75" style="position:absolute;left:20193;top:68484;width:38500;height:225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hPVLBAAAA2wAAAA8AAABkcnMvZG93bnJldi54bWxEj0trwkAUhfcF/8NwBXd1YhaJpo6ihYLb&#10;xuj6NnPzwMydkBk1+fedQsHl4Tw+znY/mk48aHCtZQWrZQSCuLS65VpBcf56X4NwHlljZ5kUTORg&#10;v5u9bTHT9snf9Mh9LcIIuwwVNN73mZSubMigW9qeOHiVHQz6IIda6gGfYdx0Mo6iRBpsORAa7Omz&#10;ofKW303g3tL0Gic/hZ82pqqOF3Mv+lipxXw8fIDwNPpX+L990grWK/j7En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hPVLBAAAA2wAAAA8AAAAAAAAAAAAAAAAAnwIA&#10;AGRycy9kb3ducmV2LnhtbFBLBQYAAAAABAAEAPcAAACNAwAAAAA=&#10;">
                <v:imagedata r:id="rId13" o:title=""/>
                <v:path arrowok="t"/>
              </v:shape>
            </v:group>
            <v:group id="Группа 233" o:spid="_x0000_s1118" style="position:absolute;left:30861;top:15086;width:38861;height:30174" coordorigin="13239,-3201" coordsize="38860,30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<v:line id="Прямая соединительная линия 54" o:spid="_x0000_s1122" style="position:absolute;visibility:visible" from="13239,-3201" to="52100,-3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w/9s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wn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DD/2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55" o:spid="_x0000_s1121" style="position:absolute;visibility:visible" from="13239,1827" to="52100,1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CabcQAAADbAAAADwAAAGRycy9kb3ducmV2LnhtbESPzWrDMBCE74W+g9hCb7Xcl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QJpt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66" o:spid="_x0000_s1120" style="position:absolute;visibility:visible" from="13239,6856" to="52100,6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7Op8MAAADbAAAADwAAAGRycy9kb3ducmV2LnhtbESPQWvCQBSE70L/w/IK3nTTCrGk2YgU&#10;FE9C1R68PbLPbGr2bZpdk/jv3UKhx2FmvmHy1Wgb0VPna8cKXuYJCOLS6ZorBafjZvYGwgdkjY1j&#10;UnAnD6viaZJjpt3An9QfQiUihH2GCkwIbSalLw1Z9HPXEkfv4jqLIcqukrrDIcJtI1+TJJUWa44L&#10;Blv6MFReDzer4AfLDdnz17ZPBtMv0ku7X36flZo+j+t3EIHG8B/+a++0gjSF3y/xB8j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+zqfDAAAA2wAAAA8AAAAAAAAAAAAA&#10;AAAAoQIAAGRycy9kb3ducmV2LnhtbFBLBQYAAAAABAAEAPkAAACRAwAAAAA=&#10;" strokecolor="#5b9bd5 [3204]" strokeweight=".5pt">
                <v:stroke joinstyle="miter"/>
              </v:line>
              <v:line id="Прямая соединительная линия 69" o:spid="_x0000_s1119" style="position:absolute;visibility:visible" from="13239,11884" to="52100,11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Fa1cQAAADbAAAADwAAAGRycy9kb3ducmV2LnhtbESPQWvCQBSE70L/w/IKvdVNFdI2zSpF&#10;UHoqVO3B2yP7ko1m38bsmqT/visIHoeZ+YbJl6NtRE+drx0reJkmIIgLp2uuFOx36+c3ED4ga2wc&#10;k4I/8rBcPExyzLQb+If6bahEhLDPUIEJoc2k9IUhi37qWuLola6zGKLsKqk7HCLcNnKWJKm0WHNc&#10;MNjSylBx2l6sgjMWa7KH302fDKafp2X7/Xo8KPX0OH5+gAg0hnv41v7SCtJ3uH6JP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YVrV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73" o:spid="_x0000_s1035" style="position:absolute;visibility:visible" from="13239,16913" to="52100,16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D74sQAAADbAAAADwAAAGRycy9kb3ducmV2LnhtbESPQWvCQBSE70L/w/IK3nRTA7GkriKF&#10;FE8FU3vw9sg+s6nZtzG7TdJ/7xYKPQ4z8w2z2U22FQP1vnGs4GmZgCCunG64VnD6KBbPIHxA1tg6&#10;JgU/5GG3fZhtMNdu5CMNZahFhLDPUYEJocul9JUhi37pOuLoXVxvMUTZ11L3OEa4beUqSTJpseG4&#10;YLCjV0PVtfy2Cm5YFWTPn29DMpohzS7d+/rrrNT8cdq/gAg0hf/wX/ugFaxT+P0Sf4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UPvi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79" o:spid="_x0000_s1036" style="position:absolute;visibility:visible" from="13239,21942" to="52100,21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jMCMQAAADbAAAADwAAAGRycy9kb3ducmV2LnhtbESPzWrDMBCE74W+g9hCb7XcFJLUsRxK&#10;IKGnQH56yG2xNpZTa+Vaiu2+fRQo9DjMzDdMvhxtI3rqfO1YwWuSgiAuna65UnA8rF/mIHxA1tg4&#10;JgW/5GFZPD7kmGk38I76fahEhLDPUIEJoc2k9KUhiz5xLXH0zq6zGKLsKqk7HCLcNnKSplNpsea4&#10;YLCllaHye3+1Cn6wXJM9fW36dDD92/TcbmeXk1LPT+PHAkSgMfyH/9qfWsHsHe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uMwI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80" o:spid="_x0000_s1037" style="position:absolute;visibility:visible" from="13239,26971" to="52100,26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cVss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ff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VxWywQAAANsAAAAPAAAAAAAAAAAAAAAA&#10;AKECAABkcnMvZG93bnJldi54bWxQSwUGAAAAAAQABAD5AAAAjwMAAAAA&#10;" strokecolor="#5b9bd5 [3204]" strokeweight=".5pt">
                <v:stroke joinstyle="miter"/>
              </v:line>
            </v:group>
            <v:shape id="Рисунок 1" o:spid="_x0000_s1038" type="#_x0000_t75" style="position:absolute;left:7429;top:13250;width:20669;height:3020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xwQ3AAAAA2gAAAA8AAABkcnMvZG93bnJldi54bWxET99rwjAQfh/4P4Qb+DZTHYxZjSLimPiy&#10;WcvY49GcTVlzKU0W63+/CAOfjo/v5y3Xg21FpN43jhVMJxkI4srphmsF5ent6RWED8gaW8ek4Eoe&#10;1qvRwxJz7S58pFiEWqQQ9jkqMCF0uZS+MmTRT1xHnLiz6y2GBPta6h4vKdy2cpZlL9Jiw6nBYEdb&#10;Q9VP8WsV0MZ870r/efg4fcXpPNJ7GctnpcaPw2YBItAQ7uJ/916n+XB75Xbl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HBDcAAAADaAAAADwAAAAAAAAAAAAAAAACfAgAA&#10;ZHJzL2Rvd25yZXYueG1sUEsFBgAAAAAEAAQA9wAAAIwDAAAAAA==&#10;">
              <v:imagedata r:id="rId14" o:title=""/>
              <v:path arrowok="t"/>
            </v:shape>
            <w10:wrap anchorx="page" anchory="page"/>
            <w10:anchorlock/>
          </v:group>
        </w:pict>
      </w:r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15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300"/>
      </w:tblGrid>
      <w:tr w:rsidR="00D66E4D" w:rsidTr="00D66E4D">
        <w:tc>
          <w:tcPr>
            <w:tcW w:w="6300" w:type="dxa"/>
          </w:tcPr>
          <w:p w:rsidR="00D66E4D" w:rsidRPr="00D66E4D" w:rsidRDefault="00D66E4D" w:rsidP="00D66E4D">
            <w:pPr>
              <w:spacing w:line="480" w:lineRule="auto"/>
              <w:ind w:right="-18"/>
              <w:rPr>
                <w:rFonts w:ascii="Monotype Corsiva" w:hAnsi="Monotype Corsiva"/>
                <w:color w:val="FF6357"/>
                <w:sz w:val="36"/>
                <w:szCs w:val="36"/>
              </w:rPr>
            </w:pPr>
            <w:r w:rsidRPr="00D66E4D">
              <w:rPr>
                <w:rFonts w:ascii="Monotype Corsiva" w:hAnsi="Monotype Corsiva"/>
                <w:color w:val="FF6357"/>
                <w:sz w:val="36"/>
                <w:szCs w:val="36"/>
              </w:rPr>
              <w:t>Имя</w:t>
            </w: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>:      Ангелина</w:t>
            </w:r>
            <w:r w:rsidRPr="00D66E4D">
              <w:rPr>
                <w:rFonts w:ascii="Monotype Corsiva" w:hAnsi="Monotype Corsiva"/>
                <w:color w:val="FF6357"/>
                <w:sz w:val="36"/>
                <w:szCs w:val="36"/>
              </w:rPr>
              <w:t xml:space="preserve"> </w:t>
            </w:r>
          </w:p>
          <w:p w:rsidR="00D66E4D" w:rsidRPr="00D66E4D" w:rsidRDefault="00D66E4D" w:rsidP="00D66E4D">
            <w:pPr>
              <w:spacing w:line="480" w:lineRule="auto"/>
              <w:ind w:right="-18"/>
              <w:rPr>
                <w:rFonts w:ascii="Monotype Corsiva" w:hAnsi="Monotype Corsiva"/>
                <w:color w:val="FF6357"/>
                <w:sz w:val="36"/>
                <w:szCs w:val="36"/>
              </w:rPr>
            </w:pPr>
            <w:r w:rsidRPr="00D66E4D">
              <w:rPr>
                <w:rFonts w:ascii="Monotype Corsiva" w:hAnsi="Monotype Corsiva"/>
                <w:color w:val="FF6357"/>
                <w:sz w:val="36"/>
                <w:szCs w:val="36"/>
              </w:rPr>
              <w:t xml:space="preserve">Дата рождения:  </w:t>
            </w: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 xml:space="preserve"> 03.04.2006г</w:t>
            </w:r>
          </w:p>
          <w:p w:rsidR="00D66E4D" w:rsidRDefault="00D66E4D" w:rsidP="00D66E4D">
            <w:pPr>
              <w:spacing w:line="480" w:lineRule="auto"/>
              <w:ind w:right="-18"/>
              <w:rPr>
                <w:rFonts w:ascii="Monotype Corsiva" w:hAnsi="Monotype Corsiva"/>
                <w:color w:val="9933FF"/>
                <w:sz w:val="36"/>
                <w:szCs w:val="36"/>
              </w:rPr>
            </w:pPr>
            <w:r w:rsidRPr="00D66E4D">
              <w:rPr>
                <w:rFonts w:ascii="Monotype Corsiva" w:hAnsi="Monotype Corsiva"/>
                <w:color w:val="FF6357"/>
                <w:sz w:val="36"/>
                <w:szCs w:val="36"/>
              </w:rPr>
              <w:t>Проживает:</w:t>
            </w: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 xml:space="preserve"> </w:t>
            </w:r>
            <w:r>
              <w:rPr>
                <w:rFonts w:ascii="Monotype Corsiva" w:hAnsi="Monotype Corsiva"/>
                <w:color w:val="9933FF"/>
                <w:sz w:val="36"/>
                <w:szCs w:val="36"/>
              </w:rPr>
              <w:t>р.п. Старая</w:t>
            </w: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 xml:space="preserve"> </w:t>
            </w: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>Кулатка,</w:t>
            </w:r>
          </w:p>
          <w:p w:rsidR="00D66E4D" w:rsidRPr="00D66E4D" w:rsidRDefault="00D66E4D" w:rsidP="00D66E4D">
            <w:pPr>
              <w:spacing w:line="480" w:lineRule="auto"/>
              <w:ind w:right="-18"/>
              <w:rPr>
                <w:rFonts w:ascii="Monotype Corsiva" w:hAnsi="Monotype Corsiva"/>
                <w:color w:val="9933FF"/>
                <w:sz w:val="36"/>
                <w:szCs w:val="36"/>
              </w:rPr>
            </w:pP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>Старокулаткинский район,</w:t>
            </w:r>
            <w:r>
              <w:rPr>
                <w:rFonts w:ascii="Monotype Corsiva" w:hAnsi="Monotype Corsiva"/>
                <w:color w:val="9933FF"/>
                <w:sz w:val="36"/>
                <w:szCs w:val="36"/>
              </w:rPr>
              <w:br/>
            </w: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>Ульяновской области</w:t>
            </w:r>
          </w:p>
          <w:p w:rsidR="00D66E4D" w:rsidRPr="00D66E4D" w:rsidRDefault="00D66E4D" w:rsidP="00D66E4D">
            <w:pPr>
              <w:spacing w:line="480" w:lineRule="auto"/>
              <w:ind w:right="-18"/>
              <w:rPr>
                <w:rFonts w:ascii="Monotype Corsiva" w:hAnsi="Monotype Corsiva"/>
                <w:color w:val="FF6357"/>
                <w:sz w:val="36"/>
                <w:szCs w:val="36"/>
              </w:rPr>
            </w:pPr>
            <w:r w:rsidRPr="00D66E4D">
              <w:rPr>
                <w:rFonts w:ascii="Monotype Corsiva" w:hAnsi="Monotype Corsiva"/>
                <w:color w:val="FF6357"/>
                <w:sz w:val="36"/>
                <w:szCs w:val="36"/>
              </w:rPr>
              <w:t>Телефон:</w:t>
            </w: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>89374548848</w:t>
            </w:r>
          </w:p>
          <w:p w:rsidR="00D66E4D" w:rsidRPr="00D66E4D" w:rsidRDefault="00D66E4D" w:rsidP="00D66E4D">
            <w:pPr>
              <w:spacing w:line="480" w:lineRule="auto"/>
              <w:ind w:right="-18"/>
              <w:rPr>
                <w:rFonts w:ascii="Monotype Corsiva" w:hAnsi="Monotype Corsiva"/>
                <w:color w:val="FF6357"/>
                <w:sz w:val="36"/>
                <w:szCs w:val="36"/>
              </w:rPr>
            </w:pPr>
            <w:r w:rsidRPr="00D66E4D">
              <w:rPr>
                <w:rFonts w:ascii="Monotype Corsiva" w:hAnsi="Monotype Corsiva"/>
                <w:color w:val="FF6357"/>
                <w:sz w:val="36"/>
                <w:szCs w:val="36"/>
              </w:rPr>
              <w:t xml:space="preserve">ОУ:  </w:t>
            </w: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>МУ ДО «Старокулаткинский ЦДО»</w:t>
            </w:r>
          </w:p>
        </w:tc>
      </w:tr>
      <w:tr w:rsidR="00D66E4D" w:rsidTr="00D66E4D">
        <w:tc>
          <w:tcPr>
            <w:tcW w:w="6300" w:type="dxa"/>
          </w:tcPr>
          <w:p w:rsidR="00D66E4D" w:rsidRPr="003F7CD0" w:rsidRDefault="00D66E4D" w:rsidP="00D66E4D">
            <w:pPr>
              <w:spacing w:line="48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proofErr w:type="spellStart"/>
            <w:r w:rsidRPr="00D66E4D">
              <w:rPr>
                <w:rFonts w:ascii="Monotype Corsiva" w:hAnsi="Monotype Corsiva"/>
                <w:color w:val="FF6357"/>
                <w:sz w:val="36"/>
                <w:szCs w:val="36"/>
              </w:rPr>
              <w:t>Обьединение</w:t>
            </w:r>
            <w:proofErr w:type="spellEnd"/>
            <w:r w:rsidRPr="00D66E4D">
              <w:rPr>
                <w:rFonts w:ascii="Monotype Corsiva" w:hAnsi="Monotype Corsiva"/>
                <w:color w:val="FF6357"/>
                <w:sz w:val="36"/>
                <w:szCs w:val="36"/>
              </w:rPr>
              <w:t xml:space="preserve">: </w:t>
            </w:r>
            <w:r w:rsidRPr="00D66E4D">
              <w:rPr>
                <w:rFonts w:ascii="Monotype Corsiva" w:hAnsi="Monotype Corsiva"/>
                <w:color w:val="9933FF"/>
                <w:sz w:val="36"/>
                <w:szCs w:val="36"/>
              </w:rPr>
              <w:t>«Экознайки»</w:t>
            </w:r>
          </w:p>
        </w:tc>
      </w:tr>
    </w:tbl>
    <w:p w:rsidR="00C74449" w:rsidRPr="0018124D" w:rsidRDefault="00D66E4D" w:rsidP="0010573F">
      <w:pPr>
        <w:ind w:right="1841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4160" behindDoc="0" locked="0" layoutInCell="1" allowOverlap="1">
            <wp:simplePos x="0" y="0"/>
            <wp:positionH relativeFrom="column">
              <wp:posOffset>70261</wp:posOffset>
            </wp:positionH>
            <wp:positionV relativeFrom="paragraph">
              <wp:posOffset>274357</wp:posOffset>
            </wp:positionV>
            <wp:extent cx="2441687" cy="3657600"/>
            <wp:effectExtent l="19050" t="0" r="0" b="0"/>
            <wp:wrapNone/>
            <wp:docPr id="1" name="Рисунок 1" descr="C:\Users\admin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687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29BA" w:rsidRPr="0018124D" w:rsidRDefault="00121D05" w:rsidP="00271FD4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5968" behindDoc="0" locked="0" layoutInCell="1" allowOverlap="1">
            <wp:simplePos x="0" y="0"/>
            <wp:positionH relativeFrom="column">
              <wp:posOffset>544830</wp:posOffset>
            </wp:positionH>
            <wp:positionV relativeFrom="paragraph">
              <wp:posOffset>157480</wp:posOffset>
            </wp:positionV>
            <wp:extent cx="1752600" cy="27844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сто для фотографии.png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05693" w:rsidRPr="00305693">
        <w:rPr>
          <w:rFonts w:ascii="Garamond" w:hAnsi="Garamond"/>
          <w:noProof/>
          <w:color w:val="FF6357"/>
          <w:sz w:val="28"/>
          <w:szCs w:val="28"/>
          <w:lang w:val="en-US"/>
        </w:rPr>
        <w:lastRenderedPageBreak/>
        <w:pict>
          <v:group id="Группа 239" o:spid="_x0000_s1104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<v:group id="Группа 237" o:spid="_x0000_s1112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<v:shape id="Рисунок 26" o:spid="_x0000_s1116" type="#_x0000_t75" style="position:absolute;left:6;width:75584;height:1069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euxfBAAAA2wAAAA8AAABkcnMvZG93bnJldi54bWxET8tqg0AU3QfyD8MNdBOaUUtNMI5ShEJ3&#10;0iQfcHFuVeLcEWeqtl/fKRS6OIvDeXHycjWDmGlyvWUF8SECQdxY3XOr4HZ9fTyBcB5Z42CZFHyR&#10;g7LYbnLMtF34neaLb0UoYZehgs77MZPSNR0ZdAc7Egftw04GfaBTK/WESyg3g0yiKJUGew4LHY5U&#10;ddTcL59GQV3H9ZIcx2d++q5Oi903MkCph936cgbhafX/5r/0m1aQpPD7JfwAW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euxfBAAAA2wAAAA8AAAAAAAAAAAAAAAAAnwIA&#10;AGRycy9kb3ducmV2LnhtbFBLBQYAAAAABAAEAPcAAACNAwAAAAA=&#10;">
                <v:imagedata r:id="rId10" o:title=""/>
                <v:path arrowok="t"/>
              </v:shape>
              <v:shape id="Рисунок 94" o:spid="_x0000_s1115" type="#_x0000_t75" style="position:absolute;left:3002;top:6815;width:11233;height:107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/5nFAAAA2wAAAA8AAABkcnMvZG93bnJldi54bWxEj0FrwkAUhO8F/8PyCt7qpmLFpq5BFLH0&#10;IKhF7O2RfU22yb4N2TWm/75bEDwOM/MNM896W4uOWm8cK3geJSCIc6cNFwo+j5unGQgfkDXWjknB&#10;L3nIFoOHOabaXXlP3SEUIkLYp6igDKFJpfR5SRb9yDXE0ft2rcUQZVtI3eI1wm0tx0kylRYNx4US&#10;G1qVlFeHi1VwfjH97pRsc1kVu83s52P91Zm1UsPHfvkGIlAf7uFb+10reJ3A/5f4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Vv+ZxQAAANsAAAAPAAAAAAAAAAAAAAAA&#10;AJ8CAABkcnMvZG93bnJldi54bWxQSwUGAAAAAAQABAD3AAAAkQMAAAAA&#10;">
                <v:imagedata r:id="rId17" o:title=""/>
                <v:path arrowok="t"/>
              </v:shape>
              <v:shape id="Рисунок 95" o:spid="_x0000_s1114" type="#_x0000_t75" style="position:absolute;left:31526;top:80658;width:6032;height:485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p/vFAAAA2wAAAA8AAABkcnMvZG93bnJldi54bWxEj81qwzAQhO+BvIPYQG+JnJSG2olsQkuh&#10;0OaQHwi5LdbGNrFWRlJt9+2rQqHHYWa+YbbFaFrRk/ONZQXLRQKCuLS64UrB+fQ2fwbhA7LG1jIp&#10;+CYPRT6dbDHTduAD9cdQiQhhn6GCOoQuk9KXNRn0C9sRR+9mncEQpaukdjhEuGnlKknW0mDDcaHG&#10;jl5qKu/HL6Ngf1g1H/3llA6pu9KAj58pvZZKPczG3QZEoDH8h//a71pB+gS/X+IPk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rKf7xQAAANsAAAAPAAAAAAAAAAAAAAAA&#10;AJ8CAABkcnMvZG93bnJldi54bWxQSwUGAAAAAAQABAD3AAAAkQMAAAAA&#10;">
                <v:imagedata r:id="rId18" o:title=""/>
                <v:path arrowok="t"/>
              </v:shape>
              <v:shape id="Рисунок 96" o:spid="_x0000_s1113" type="#_x0000_t75" style="position:absolute;left:53226;top:88164;width:5912;height:120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H5E2+AAAA2wAAAA8AAABkcnMvZG93bnJldi54bWxEj80KwjAQhO+C7xBW8KapPRStRhFB8Sb+&#10;9L40a1tsNqWJtr69EQSPw8x8w6w2vanFi1pXWVYwm0YgiHOrKy4U3K77yRyE88gaa8uk4E0ONuvh&#10;YIWpth2f6XXxhQgQdikqKL1vUildXpJBN7UNcfDutjXog2wLqVvsAtzUMo6iRBqsOCyU2NCupPxx&#10;eRoF98fu1Mcy2iaH+D27HbpMyypTajzqt0sQnnr/D//aR61gkcD3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8H5E2+AAAA2wAAAA8AAAAAAAAAAAAAAAAAnwIAAGRy&#10;cy9kb3ducmV2LnhtbFBLBQYAAAAABAAEAPcAAACKAwAAAAA=&#10;">
                <v:imagedata r:id="rId19" o:title=""/>
                <v:path arrowok="t"/>
              </v:shape>
            </v:group>
            <v:group id="Группа 236" o:spid="_x0000_s1105" style="position:absolute;left:13511;top:24230;width:48278;height:35203" coordorigin=",5942" coordsize="48278,35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<v:line id="Прямая соединительная линия 82" o:spid="_x0000_s1111" style="position:absolute;visibility:visible" from="0,5942" to="48278,5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kuXsQAAADbAAAADwAAAGRycy9kb3ducmV2LnhtbESPQWvCQBSE7wX/w/KE3uqmEVKJrqEU&#10;Ip4KtXrw9sg+s9Hs2zS7Jum/7xYKPQ4z8w2zKSbbioF63zhW8LxIQBBXTjdcKzh+lk8rED4ga2wd&#10;k4Jv8lBsZw8bzLUb+YOGQ6hFhLDPUYEJocul9JUhi37hOuLoXVxvMUTZ11L3OEa4bWWaJJm02HBc&#10;MNjRm6HqdrhbBV9YlWTPp92QjGZYZpfu/eV6VupxPr2uQQSawn/4r73XClYp/H6JP0B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yS5e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83" o:spid="_x0000_s1110" style="position:absolute;visibility:visible" from="0,10971" to="48278,10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WLxcQAAADbAAAADwAAAGRycy9kb3ducmV2LnhtbESPQWvCQBSE7wX/w/KE3uqmDaQSXUMR&#10;Unoq1OrB2yP7zEazb2N2m8R/7xYKPQ4z8w2zLibbioF63zhW8LxIQBBXTjdcK9h/l09LED4ga2wd&#10;k4IbeSg2s4c15tqN/EXDLtQiQtjnqMCE0OVS+sqQRb9wHXH0Tq63GKLsa6l7HCPctvIlSTJpseG4&#10;YLCjraHqsvuxCq5YlWSPh/chGc2QZqfu8/V8VOpxPr2tQASawn/4r/2hFSxT+P0Sf4D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YvF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84" o:spid="_x0000_s1109" style="position:absolute;visibility:visible" from="0,16000" to="48278,16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wTscQAAADbAAAADwAAAGRycy9kb3ducmV2LnhtbESPzWrDMBCE74W+g9hAb4mctiT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bBOx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85" o:spid="_x0000_s1108" style="position:absolute;visibility:visible" from="0,21029" to="48278,210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C2KsQAAADbAAAADwAAAGRycy9kb3ducmV2LnhtbESPzWrDMBCE74W+g9hAb4mclib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ILYqxAAAANs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86" o:spid="_x0000_s1107" style="position:absolute;visibility:visible" from="0,26058" to="48278,26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IoXcMAAADbAAAADwAAAGRycy9kb3ducmV2LnhtbESPQWvCQBSE7wX/w/KE3urGCqlEVxHB&#10;4qmg1YO3R/aZjWbfptltEv+9Kwgeh5n5hpkve1uJlhpfOlYwHiUgiHOnSy4UHH43H1MQPiBrrByT&#10;ght5WC4Gb3PMtOt4R+0+FCJC2GeowIRQZ1L63JBFP3I1cfTOrrEYomwKqRvsItxW8jNJUmmx5Lhg&#10;sKa1ofy6/7cK/jDfkD0dv9ukM+0kPdc/X5eTUu/DfjUDEagPr/CzvdUKpik8vsQfI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yKF3DAAAA2wAAAA8AAAAAAAAAAAAA&#10;AAAAoQIAAGRycy9kb3ducmV2LnhtbFBLBQYAAAAABAAEAPkAAACRAwAAAAA=&#10;" strokecolor="#5b9bd5 [3204]" strokeweight=".5pt">
                <v:stroke joinstyle="miter"/>
              </v:line>
              <v:line id="Прямая соединительная линия 87" o:spid="_x0000_s1106" style="position:absolute;visibility:visible" from="0,31087" to="48278,3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6NxsIAAADbAAAADwAAAGRycy9kb3ducmV2LnhtbESPQYvCMBSE7wv+h/AEb2uqgko1igiK&#10;p4V19eDt0TybavNSm9h2//1GEPY4zMw3zHLd2VI0VPvCsYLRMAFBnDldcK7g9LP7nIPwAVlj6ZgU&#10;/JKH9ar3scRUu5a/qTmGXEQI+xQVmBCqVEqfGbLoh64ijt7V1RZDlHUudY1thNtSjpNkKi0WHBcM&#10;VrQ1lN2PT6vggdmO7OW8b5LWNJPptfqa3S5KDfrdZgEiUBf+w+/2QSuYz+D1Jf4Auf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L6NxsIAAADbAAAADwAAAAAAAAAAAAAA&#10;AAChAgAAZHJzL2Rvd25yZXYueG1sUEsFBgAAAAAEAAQA+QAAAJADAAAAAA==&#10;" strokecolor="#5b9bd5 [3204]" strokeweight=".5pt">
                <v:stroke joinstyle="miter"/>
              </v:line>
              <v:line id="Прямая соединительная линия 88" o:spid="_x0000_s1039" style="position:absolute;visibility:visible" from="0,36116" to="48278,36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EZtM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bP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IRm0wQAAANsAAAAPAAAAAAAAAAAAAAAA&#10;AKECAABkcnMvZG93bnJldi54bWxQSwUGAAAAAAQABAD5AAAAjwMAAAAA&#10;" strokecolor="#5b9bd5 [3204]" strokeweight=".5pt">
                <v:stroke joinstyle="miter"/>
              </v:line>
              <v:line id="Прямая соединительная линия 93" o:spid="_x0000_s1040" style="position:absolute;visibility:visible" from="0,41145" to="48278,4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wdGMQAAADbAAAADwAAAGRycy9kb3ducmV2LnhtbESPQWvCQBSE74L/YXmCt2bTCtbGbKQU&#10;FE+Fqj14e2Sf2djs2zS7Jum/7xYKHoeZ+YbJN6NtRE+drx0reExSEMSl0zVXCk7H7cMKhA/IGhvH&#10;pOCHPGyK6STHTLuBP6g/hEpECPsMFZgQ2kxKXxqy6BPXEkfv4jqLIcqukrrDIcJtI5/SdCkt1hwX&#10;DLb0Zqj8Otysgm8st2TPn7s+HUy/WF7a9+frWan5bHxdgwg0hnv4v73XCl4W8Pcl/gB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XB0YxAAAANsAAAAPAAAAAAAAAAAA&#10;AAAAAKECAABkcnMvZG93bnJldi54bWxQSwUGAAAAAAQABAD5AAAAkgMAAAAA&#10;" strokecolor="#5b9bd5 [3204]" strokeweight=".5pt">
                <v:stroke joinstyle="miter"/>
              </v:line>
            </v:group>
            <w10:wrap anchorx="page" anchory="page"/>
            <w10:anchorlock/>
          </v:group>
        </w:pic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1969607CD4FD4BEA864F89902A0D4C6F"/>
        </w:placeholder>
      </w:sdtPr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43"/>
      </w:tblGrid>
      <w:tr w:rsidR="00FD3E82" w:rsidTr="00E019DD">
        <w:trPr>
          <w:trHeight w:val="5943"/>
        </w:trPr>
        <w:tc>
          <w:tcPr>
            <w:tcW w:w="7643" w:type="dxa"/>
          </w:tcPr>
          <w:p w:rsidR="00E019DD" w:rsidRDefault="00E019DD" w:rsidP="00C12D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  <w:p w:rsidR="00C12DCC" w:rsidRPr="00C12DCC" w:rsidRDefault="00C12DCC" w:rsidP="00C12D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  <w:r>
              <w:rPr>
                <w:rFonts w:ascii="Garamond" w:hAnsi="Garamond"/>
                <w:color w:val="FF6357"/>
                <w:sz w:val="28"/>
                <w:szCs w:val="28"/>
              </w:rPr>
              <w:t>Меня зовут Ангелина</w:t>
            </w:r>
            <w:proofErr w:type="gramStart"/>
            <w:r>
              <w:rPr>
                <w:rFonts w:ascii="Garamond" w:hAnsi="Garamond"/>
                <w:color w:val="FF6357"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Garamond" w:hAnsi="Garamond"/>
                <w:color w:val="FF6357"/>
                <w:sz w:val="28"/>
                <w:szCs w:val="28"/>
              </w:rPr>
              <w:t xml:space="preserve"> мне 16 лет, я учусь в </w:t>
            </w:r>
            <w:r w:rsidR="00E44241" w:rsidRPr="00E44241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>
              <w:rPr>
                <w:rFonts w:ascii="Garamond" w:hAnsi="Garamond"/>
                <w:color w:val="FF6357"/>
                <w:sz w:val="28"/>
                <w:szCs w:val="28"/>
              </w:rPr>
              <w:t xml:space="preserve">9 </w:t>
            </w:r>
            <w:r w:rsidR="00E44241" w:rsidRPr="00E44241">
              <w:rPr>
                <w:rFonts w:ascii="Garamond" w:hAnsi="Garamond"/>
                <w:color w:val="FF6357"/>
                <w:sz w:val="28"/>
                <w:szCs w:val="28"/>
              </w:rPr>
              <w:t>классе. Не могу сказать, что я обожаю ходить в школу, но учусь я довольно-таки неплохо. Мои любимые предметы — это литература, химия, биология, и физика. С самого детства я ходила на разные</w:t>
            </w:r>
            <w:r>
              <w:rPr>
                <w:rFonts w:ascii="Garamond" w:hAnsi="Garamond"/>
                <w:color w:val="FF6357"/>
                <w:sz w:val="28"/>
                <w:szCs w:val="28"/>
              </w:rPr>
              <w:t xml:space="preserve"> кружки. </w:t>
            </w:r>
            <w:r w:rsidRPr="00C12DCC">
              <w:rPr>
                <w:rFonts w:ascii="Garamond" w:hAnsi="Garamond"/>
                <w:color w:val="FF6357"/>
                <w:sz w:val="28"/>
                <w:szCs w:val="28"/>
              </w:rPr>
              <w:t>По характеру я спокойный человек. Люблю слушать музыку, и мечтать. Я хожу к репетитору по химии, так как я все — таки, определилась, что хочу стать фармацевтом.</w:t>
            </w:r>
          </w:p>
          <w:p w:rsidR="00E44241" w:rsidRPr="00E44241" w:rsidRDefault="00E44241" w:rsidP="00C12D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  <w:p w:rsidR="000A7FBE" w:rsidRDefault="000A7FBE" w:rsidP="00E44241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E43B2" w:rsidRDefault="000F239A" w:rsidP="000E43B2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  <w:sdt>
        <w:sdtPr>
          <w:rPr>
            <w:rFonts w:ascii="Garamond" w:hAnsi="Garamond"/>
            <w:color w:val="FF6357"/>
            <w:sz w:val="72"/>
            <w:szCs w:val="72"/>
          </w:rPr>
          <w:id w:val="7396370"/>
          <w:placeholder>
            <w:docPart w:val="BFFB3E42FBA64BC0AD7C40445D988624"/>
          </w:placeholder>
        </w:sdtPr>
        <w:sdtEndPr>
          <w:rPr>
            <w:b/>
          </w:rPr>
        </w:sdtEndPr>
        <w:sdtContent>
          <w:r w:rsidR="000E43B2"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0E43B2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sdtContent>
      </w:sdt>
    </w:p>
    <w:p w:rsidR="0015449A" w:rsidRPr="00C41401" w:rsidRDefault="00CD12A6" w:rsidP="00C41401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drawing>
          <wp:anchor distT="0" distB="0" distL="114300" distR="114300" simplePos="0" relativeHeight="251841024" behindDoc="0" locked="0" layoutInCell="1" allowOverlap="1">
            <wp:simplePos x="0" y="0"/>
            <wp:positionH relativeFrom="column">
              <wp:posOffset>1004033</wp:posOffset>
            </wp:positionH>
            <wp:positionV relativeFrom="paragraph">
              <wp:posOffset>4222339</wp:posOffset>
            </wp:positionV>
            <wp:extent cx="2218540" cy="3281082"/>
            <wp:effectExtent l="19050" t="0" r="0" b="0"/>
            <wp:wrapNone/>
            <wp:docPr id="25" name="Рисунок 11" descr="E:\2022-05-11 анге\анг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22-05-11 анге\анге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540" cy="328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aramond" w:hAnsi="Garamond"/>
          <w:noProof/>
          <w:color w:val="FF6357"/>
          <w:sz w:val="36"/>
          <w:szCs w:val="36"/>
          <w:lang w:eastAsia="ru-RU"/>
        </w:rPr>
        <w:drawing>
          <wp:anchor distT="0" distB="0" distL="114300" distR="114300" simplePos="0" relativeHeight="251814400" behindDoc="0" locked="0" layoutInCell="1" allowOverlap="1">
            <wp:simplePos x="0" y="0"/>
            <wp:positionH relativeFrom="column">
              <wp:posOffset>3671570</wp:posOffset>
            </wp:positionH>
            <wp:positionV relativeFrom="paragraph">
              <wp:posOffset>4222115</wp:posOffset>
            </wp:positionV>
            <wp:extent cx="2465705" cy="3388360"/>
            <wp:effectExtent l="19050" t="0" r="0" b="0"/>
            <wp:wrapNone/>
            <wp:docPr id="8" name="Рисунок 4" descr="D:\2022-05-10 сертификат ав\сертификат а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2-05-10 сертификат ав\сертификат ав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05" cy="338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7DCF">
        <w:rPr>
          <w:rFonts w:ascii="Garamond" w:hAnsi="Garamond"/>
          <w:noProof/>
          <w:color w:val="FF6357"/>
          <w:sz w:val="36"/>
          <w:szCs w:val="36"/>
          <w:lang w:eastAsia="ru-RU"/>
        </w:rPr>
        <w:drawing>
          <wp:anchor distT="0" distB="0" distL="114300" distR="114300" simplePos="0" relativeHeight="251826688" behindDoc="0" locked="0" layoutInCell="1" allowOverlap="1">
            <wp:simplePos x="0" y="0"/>
            <wp:positionH relativeFrom="column">
              <wp:posOffset>3671608</wp:posOffset>
            </wp:positionH>
            <wp:positionV relativeFrom="paragraph">
              <wp:posOffset>683074</wp:posOffset>
            </wp:positionV>
            <wp:extent cx="2422936" cy="3313355"/>
            <wp:effectExtent l="19050" t="0" r="0" b="0"/>
            <wp:wrapNone/>
            <wp:docPr id="17" name="Рисунок 3" descr="C:\Users\admin\Ответы с Ульяновска\2022-05-1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Ответы с Ульяновска\2022-05-10\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936" cy="331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7DCF">
        <w:rPr>
          <w:rFonts w:ascii="Garamond" w:hAnsi="Garamond"/>
          <w:noProof/>
          <w:color w:val="FF6357"/>
          <w:sz w:val="36"/>
          <w:szCs w:val="36"/>
          <w:lang w:eastAsia="ru-RU"/>
        </w:rPr>
        <w:drawing>
          <wp:anchor distT="0" distB="0" distL="114300" distR="114300" simplePos="0" relativeHeight="251817472" behindDoc="0" locked="0" layoutInCell="1" allowOverlap="1">
            <wp:simplePos x="0" y="0"/>
            <wp:positionH relativeFrom="column">
              <wp:posOffset>863600</wp:posOffset>
            </wp:positionH>
            <wp:positionV relativeFrom="paragraph">
              <wp:posOffset>768985</wp:posOffset>
            </wp:positionV>
            <wp:extent cx="2422525" cy="3227070"/>
            <wp:effectExtent l="19050" t="0" r="0" b="0"/>
            <wp:wrapNone/>
            <wp:docPr id="10" name="Рисунок 3" descr="C:\Users\admin1\Downloads\de946844d060af4c8320f34c7c8222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1\Downloads\de946844d060af4c8320f34c7c8222b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322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5693" w:rsidRPr="00305693">
        <w:rPr>
          <w:rFonts w:ascii="Garamond" w:hAnsi="Garamond"/>
          <w:noProof/>
          <w:color w:val="FF6357"/>
          <w:sz w:val="36"/>
          <w:szCs w:val="36"/>
          <w:lang w:eastAsia="ru-RU"/>
        </w:rPr>
        <w:pict>
          <v:group id="_x0000_s1186" style="position:absolute;margin-left:-10.15pt;margin-top:30.25pt;width:617.6pt;height:839.6pt;z-index:-251507200;mso-position-horizontal-relative:page;mso-position-vertical-relative:page;mso-width-relative:margin;mso-height-relative:margin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">
            <v:group id="Группа 250" o:spid="_x0000_s1187" style="position:absolute;width:75380;height:106629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<v:shape id="Рисунок 203" o:spid="_x0000_s1188" type="#_x0000_t75" style="position:absolute;left:39714;top:65099;width:15202;height:94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<v:imagedata r:id="rId24" o:title=""/>
                <v:path arrowok="t"/>
              </v:shape>
              <v:shape id="Рисунок 204" o:spid="_x0000_s1189" type="#_x0000_t75" style="position:absolute;width:75380;height:1066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<v:imagedata r:id="rId10" o:title=""/>
                <v:path arrowok="t"/>
              </v:shape>
              <v:shape id="Рисунок 221" o:spid="_x0000_s1190" type="#_x0000_t75" style="position:absolute;left:3411;top:16923;width:6389;height:53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thnEAAAA3AAAAA8AAABkcnMvZG93bnJldi54bWxEj92KwjAUhO8XfIdwBO80bQWRahRZERRE&#10;8Adl7w7N2bZsc1KbqPXtjSDs5TAz3zDTeWsqcafGlZYVxIMIBHFmdcm5gtNx1R+DcB5ZY2WZFDzJ&#10;wXzW+Zpiqu2D93Q/+FwECLsUFRTe16mULivIoBvYmjh4v7Yx6INscqkbfAS4qWQSRSNpsOSwUGBN&#10;3wVlf4ebUXCWy+02bteL0o82V/yphnK8uyjV67aLCQhPrf8Pf9prrSBJYnifCUdA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zthnEAAAA3AAAAA8AAAAAAAAAAAAAAAAA&#10;nwIAAGRycy9kb3ducmV2LnhtbFBLBQYAAAAABAAEAPcAAACQAwAAAAA=&#10;">
                <v:imagedata r:id="rId25" o:title=""/>
                <v:path arrowok="t"/>
              </v:shape>
              <v:shape id="Рисунок 222" o:spid="_x0000_s1191" type="#_x0000_t75" style="position:absolute;left:3411;top:35211;width:6389;height:49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7GxvEAAAA3AAAAA8AAABkcnMvZG93bnJldi54bWxEj0FrAjEUhO+F/ofwCl5KzbqolK1RRLB4&#10;1VWot8fmdTd187Ik6br+e1MoeBxm5htmsRpsK3rywThWMBlnIIgrpw3XCo7l9u0dRIjIGlvHpOBG&#10;AVbL56cFFtpdeU/9IdYiQTgUqKCJsSukDFVDFsPYdcTJ+3beYkzS11J7vCa4bWWeZXNp0XBaaLCj&#10;TUPV5fBrFVzKXk9PfvZTfp7N7WuKZ/tqOqVGL8P6A0SkIT7C/+2dVpDnOfydSUd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7GxvEAAAA3AAAAA8AAAAAAAAAAAAAAAAA&#10;nwIAAGRycy9kb3ducmV2LnhtbFBLBQYAAAAABAAEAPcAAACQAwAAAAA=&#10;">
                <v:imagedata r:id="rId26" o:title=""/>
                <v:path arrowok="t"/>
              </v:shape>
              <v:shape id="Рисунок 223" o:spid="_x0000_s1192" type="#_x0000_t75" style="position:absolute;left:62506;top:11873;width:4725;height:39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Ik1nDAAAA3AAAAA8AAABkcnMvZG93bnJldi54bWxEj0GLwjAUhO+C/yE8YS+ypu3CIl2jqCDo&#10;sa4K3h7Jsy02L6WJ2v33ZkHwOMzMN8xs0dtG3KnztWMF6SQBQaydqblUcPjdfE5B+IBssHFMCv7I&#10;w2I+HMwwN+7BBd33oRQRwj5HBVUIbS6l1xVZ9BPXEkfv4jqLIcqulKbDR4TbRmZJ8i0t1hwXKmxp&#10;XZG+7m9WQbFK7Vbf9Kncpdfp+WSL8bFYKfUx6pc/IAL14R1+tbdGQZZ9wf+Ze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iTWcMAAADcAAAADwAAAAAAAAAAAAAAAACf&#10;AgAAZHJzL2Rvd25yZXYueG1sUEsFBgAAAAAEAAQA9wAAAI8DAAAAAA==&#10;">
                <v:imagedata r:id="rId27" o:title=""/>
                <v:path arrowok="t"/>
              </v:shape>
              <v:shape id="Рисунок 224" o:spid="_x0000_s1193" type="#_x0000_t75" style="position:absolute;left:64008;top:4503;width:3956;height:316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<v:imagedata r:id="rId28" o:title=""/>
                <v:path arrowok="t"/>
              </v:shape>
              <v:shape id="Рисунок 225" o:spid="_x0000_s1194" type="#_x0000_t75" style="position:absolute;left:22928;top:74516;width:11322;height:88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<v:imagedata r:id="rId29" o:title=""/>
                <v:path arrowok="t"/>
              </v:shape>
              <v:shape id="Рисунок 226" o:spid="_x0000_s1195" type="#_x0000_t75" style="position:absolute;left:49268;top:78065;width:9684;height:9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<v:imagedata r:id="rId30" o:title=""/>
                <v:path arrowok="t"/>
              </v:shape>
              <v:shape id="Рисунок 227" o:spid="_x0000_s1196" type="#_x0000_t75" style="position:absolute;left:8734;top:73015;width:6058;height:505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gkITEAAAA3AAAAA8AAABkcnMvZG93bnJldi54bWxEj0+LwjAUxO8LfofwBG9rYgX/VKPIwqKH&#10;PbjqpbdH82yrzUtpotZvbxaEPQ4z8xtmue5sLe7U+sqxhtFQgSDOnam40HA6fn/OQPiAbLB2TBqe&#10;5GG96n0sMTXuwb90P4RCRAj7FDWUITSplD4vyaIfuoY4emfXWgxRtoU0LT4i3NYyUWoiLVYcF0ps&#10;6Kuk/Hq4WQ3V/oe2YaIylV1O42k2T8zzaLUe9LvNAkSgLvyH3+2d0ZAkU/g7E4+AXL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gkITEAAAA3AAAAA8AAAAAAAAAAAAAAAAA&#10;nwIAAGRycy9kb3ducmV2LnhtbFBLBQYAAAAABAAEAPcAAACQAwAAAAA=&#10;">
                <v:imagedata r:id="rId31" o:title=""/>
                <v:path arrowok="t"/>
              </v:shape>
            </v:group>
            <v:group id="Группа 251" o:spid="_x0000_s119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<v:line id="Прямая соединительная линия 213" o:spid="_x0000_s1198" style="position:absolute;visibility:visibl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4" o:spid="_x0000_s1199" style="position:absolute;visibility:visibl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5" o:spid="_x0000_s1200" style="position:absolute;visibility:visibl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6" o:spid="_x0000_s1201" style="position:absolute;visibility:visibl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7" o:spid="_x0000_s1202" style="position:absolute;visibility:visibl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8" o:spid="_x0000_s1203" style="position:absolute;visibility:visibl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<v:stroke joinstyle="miter"/>
              </v:line>
              <v:line id="Прямая соединительная линия 219" o:spid="_x0000_s1204" style="position:absolute;visibility:visibl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20" o:spid="_x0000_s1205" style="position:absolute;visibility:visibl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<v:stroke joinstyle="miter"/>
              </v:line>
            </v:group>
            <w10:wrap anchorx="page" anchory="page"/>
            <w10:anchorlock/>
          </v:group>
        </w:pict>
      </w:r>
      <w:r w:rsidR="0015449A"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15449A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E42CF013094C4F40B4BA77ABA061AF92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CD12A6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drawing>
          <wp:anchor distT="0" distB="0" distL="114300" distR="114300" simplePos="0" relativeHeight="251805184" behindDoc="0" locked="0" layoutInCell="1" allowOverlap="1">
            <wp:simplePos x="0" y="0"/>
            <wp:positionH relativeFrom="column">
              <wp:posOffset>863861</wp:posOffset>
            </wp:positionH>
            <wp:positionV relativeFrom="paragraph">
              <wp:posOffset>338530</wp:posOffset>
            </wp:positionV>
            <wp:extent cx="2347633" cy="3388659"/>
            <wp:effectExtent l="19050" t="0" r="0" b="0"/>
            <wp:wrapNone/>
            <wp:docPr id="2" name="Рисунок 2" descr="C:\Users\admin\Ответы с Ульяновска\2022-05-10 диплом\дипло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Ответы с Ульяновска\2022-05-10 диплом\диплом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633" cy="3388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43B2" w:rsidRDefault="00CD12A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drawing>
          <wp:anchor distT="0" distB="0" distL="114300" distR="114300" simplePos="0" relativeHeight="251840000" behindDoc="0" locked="0" layoutInCell="1" allowOverlap="1">
            <wp:simplePos x="0" y="0"/>
            <wp:positionH relativeFrom="column">
              <wp:posOffset>3563620</wp:posOffset>
            </wp:positionH>
            <wp:positionV relativeFrom="paragraph">
              <wp:posOffset>38735</wp:posOffset>
            </wp:positionV>
            <wp:extent cx="2358390" cy="3312795"/>
            <wp:effectExtent l="19050" t="0" r="3810" b="0"/>
            <wp:wrapNone/>
            <wp:docPr id="24" name="Рисунок 10" descr="E:\2022-05-11 анг\анг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22-05-11 анг\анг 0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603C" w:rsidRPr="000B603C">
        <w:rPr>
          <w:rFonts w:ascii="Garamond" w:hAnsi="Garamond"/>
          <w:sz w:val="36"/>
          <w:szCs w:val="36"/>
        </w:rPr>
        <w:t xml:space="preserve"> </w:t>
      </w:r>
      <w:r w:rsidR="00305693">
        <w:rPr>
          <w:rFonts w:ascii="Garamond" w:hAnsi="Garamond"/>
          <w:noProof/>
          <w:color w:val="FF6357"/>
          <w:sz w:val="36"/>
          <w:szCs w:val="36"/>
          <w:lang w:eastAsia="ru-RU"/>
        </w:rPr>
        <w:pict>
          <v:group id="Группа 253" o:spid="_x0000_s1126" style="position:absolute;margin-left:-8.5pt;margin-top:18.2pt;width:607.2pt;height:839.6pt;z-index:-251510272;mso-position-horizontal-relative:page;mso-position-vertical-relative:page;mso-width-relative:margin;mso-height-relative:margin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">
            <v:group id="Группа 250" o:spid="_x0000_s1127" style="position:absolute;width:75380;height:106629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<v:shape id="Рисунок 203" o:spid="_x0000_s1128" type="#_x0000_t75" style="position:absolute;left:39714;top:65099;width:15202;height:94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<v:imagedata r:id="rId24" o:title=""/>
                <v:path arrowok="t"/>
              </v:shape>
              <v:shape id="Рисунок 204" o:spid="_x0000_s1129" type="#_x0000_t75" style="position:absolute;width:75380;height:1066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<v:imagedata r:id="rId10" o:title=""/>
                <v:path arrowok="t"/>
              </v:shape>
              <v:shape id="Рисунок 221" o:spid="_x0000_s1130" type="#_x0000_t75" style="position:absolute;left:3411;top:16923;width:6389;height:53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thnEAAAA3AAAAA8AAABkcnMvZG93bnJldi54bWxEj92KwjAUhO8XfIdwBO80bQWRahRZERRE&#10;8Adl7w7N2bZsc1KbqPXtjSDs5TAz3zDTeWsqcafGlZYVxIMIBHFmdcm5gtNx1R+DcB5ZY2WZFDzJ&#10;wXzW+Zpiqu2D93Q/+FwECLsUFRTe16mULivIoBvYmjh4v7Yx6INscqkbfAS4qWQSRSNpsOSwUGBN&#10;3wVlf4ebUXCWy+02bteL0o82V/yphnK8uyjV67aLCQhPrf8Pf9prrSBJYnifCUdA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zthnEAAAA3AAAAA8AAAAAAAAAAAAAAAAA&#10;nwIAAGRycy9kb3ducmV2LnhtbFBLBQYAAAAABAAEAPcAAACQAwAAAAA=&#10;">
                <v:imagedata r:id="rId25" o:title=""/>
                <v:path arrowok="t"/>
              </v:shape>
              <v:shape id="Рисунок 222" o:spid="_x0000_s1131" type="#_x0000_t75" style="position:absolute;left:3411;top:35211;width:6389;height:49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7GxvEAAAA3AAAAA8AAABkcnMvZG93bnJldi54bWxEj0FrAjEUhO+F/ofwCl5KzbqolK1RRLB4&#10;1VWot8fmdTd187Ik6br+e1MoeBxm5htmsRpsK3rywThWMBlnIIgrpw3XCo7l9u0dRIjIGlvHpOBG&#10;AVbL56cFFtpdeU/9IdYiQTgUqKCJsSukDFVDFsPYdcTJ+3beYkzS11J7vCa4bWWeZXNp0XBaaLCj&#10;TUPV5fBrFVzKXk9PfvZTfp7N7WuKZ/tqOqVGL8P6A0SkIT7C/+2dVpDnOfydSUd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7GxvEAAAA3AAAAA8AAAAAAAAAAAAAAAAA&#10;nwIAAGRycy9kb3ducmV2LnhtbFBLBQYAAAAABAAEAPcAAACQAwAAAAA=&#10;">
                <v:imagedata r:id="rId26" o:title=""/>
                <v:path arrowok="t"/>
              </v:shape>
              <v:shape id="Рисунок 223" o:spid="_x0000_s1132" type="#_x0000_t75" style="position:absolute;left:62506;top:11873;width:4725;height:39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Ik1nDAAAA3AAAAA8AAABkcnMvZG93bnJldi54bWxEj0GLwjAUhO+C/yE8YS+ypu3CIl2jqCDo&#10;sa4K3h7Jsy02L6WJ2v33ZkHwOMzMN8xs0dtG3KnztWMF6SQBQaydqblUcPjdfE5B+IBssHFMCv7I&#10;w2I+HMwwN+7BBd33oRQRwj5HBVUIbS6l1xVZ9BPXEkfv4jqLIcqulKbDR4TbRmZJ8i0t1hwXKmxp&#10;XZG+7m9WQbFK7Vbf9Kncpdfp+WSL8bFYKfUx6pc/IAL14R1+tbdGQZZ9wf+Ze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iTWcMAAADcAAAADwAAAAAAAAAAAAAAAACf&#10;AgAAZHJzL2Rvd25yZXYueG1sUEsFBgAAAAAEAAQA9wAAAI8DAAAAAA==&#10;">
                <v:imagedata r:id="rId27" o:title=""/>
                <v:path arrowok="t"/>
              </v:shape>
              <v:shape id="Рисунок 224" o:spid="_x0000_s1133" type="#_x0000_t75" style="position:absolute;left:64008;top:4503;width:3956;height:316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<v:imagedata r:id="rId28" o:title=""/>
                <v:path arrowok="t"/>
              </v:shape>
              <v:shape id="Рисунок 225" o:spid="_x0000_s1134" type="#_x0000_t75" style="position:absolute;left:22928;top:74516;width:11322;height:88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<v:imagedata r:id="rId29" o:title=""/>
                <v:path arrowok="t"/>
              </v:shape>
              <v:shape id="Рисунок 226" o:spid="_x0000_s1135" type="#_x0000_t75" style="position:absolute;left:49268;top:78065;width:9684;height:9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<v:imagedata r:id="rId30" o:title=""/>
                <v:path arrowok="t"/>
              </v:shape>
              <v:shape id="Рисунок 227" o:spid="_x0000_s1136" type="#_x0000_t75" style="position:absolute;left:8734;top:73015;width:6058;height:505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gkITEAAAA3AAAAA8AAABkcnMvZG93bnJldi54bWxEj0+LwjAUxO8LfofwBG9rYgX/VKPIwqKH&#10;PbjqpbdH82yrzUtpotZvbxaEPQ4z8xtmue5sLe7U+sqxhtFQgSDOnam40HA6fn/OQPiAbLB2TBqe&#10;5GG96n0sMTXuwb90P4RCRAj7FDWUITSplD4vyaIfuoY4emfXWgxRtoU0LT4i3NYyUWoiLVYcF0ps&#10;6Kuk/Hq4WQ3V/oe2YaIylV1O42k2T8zzaLUe9LvNAkSgLvyH3+2d0ZAkU/g7E4+AXL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gkITEAAAA3AAAAA8AAAAAAAAAAAAAAAAA&#10;nwIAAGRycy9kb3ducmV2LnhtbFBLBQYAAAAABAAEAPcAAACQAwAAAAA=&#10;">
                <v:imagedata r:id="rId31" o:title=""/>
                <v:path arrowok="t"/>
              </v:shape>
            </v:group>
            <v:group id="Группа 251" o:spid="_x0000_s113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<v:line id="Прямая соединительная линия 213" o:spid="_x0000_s1138" style="position:absolute;visibility:visibl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4" o:spid="_x0000_s1139" style="position:absolute;visibility:visibl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5" o:spid="_x0000_s1140" style="position:absolute;visibility:visibl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6" o:spid="_x0000_s1141" style="position:absolute;visibility:visibl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7" o:spid="_x0000_s1142" style="position:absolute;visibility:visibl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8" o:spid="_x0000_s1143" style="position:absolute;visibility:visibl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<v:stroke joinstyle="miter"/>
              </v:line>
              <v:line id="Прямая соединительная линия 219" o:spid="_x0000_s1144" style="position:absolute;visibility:visibl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20" o:spid="_x0000_s1145" style="position:absolute;visibility:visibl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<v:stroke joinstyle="miter"/>
              </v:line>
            </v:group>
            <w10:wrap anchorx="page" anchory="page"/>
            <w10:anchorlock/>
          </v:group>
        </w:pict>
      </w: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B603C" w:rsidP="000E43B2">
      <w:pPr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19520" behindDoc="0" locked="0" layoutInCell="1" allowOverlap="1">
            <wp:simplePos x="0" y="0"/>
            <wp:positionH relativeFrom="column">
              <wp:posOffset>3703320</wp:posOffset>
            </wp:positionH>
            <wp:positionV relativeFrom="paragraph">
              <wp:posOffset>74930</wp:posOffset>
            </wp:positionV>
            <wp:extent cx="2519680" cy="3818890"/>
            <wp:effectExtent l="19050" t="0" r="0" b="0"/>
            <wp:wrapNone/>
            <wp:docPr id="12" name="Рисунок 5" descr="E:\2022-05-11 аввяс\аввяс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22-05-11 аввяс\аввяс 001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381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46144" behindDoc="0" locked="0" layoutInCell="1" allowOverlap="1">
            <wp:simplePos x="0" y="0"/>
            <wp:positionH relativeFrom="column">
              <wp:posOffset>143099</wp:posOffset>
            </wp:positionH>
            <wp:positionV relativeFrom="paragraph">
              <wp:posOffset>290606</wp:posOffset>
            </wp:positionV>
            <wp:extent cx="3498701" cy="2535946"/>
            <wp:effectExtent l="19050" t="0" r="6499" b="0"/>
            <wp:wrapNone/>
            <wp:docPr id="29" name="Рисунок 8" descr="E:\2022-05-11 анг\анг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22-05-11 анг\анг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12" cy="253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rPr>
          <w:rFonts w:ascii="Garamond" w:hAnsi="Garamond"/>
          <w:sz w:val="36"/>
          <w:szCs w:val="36"/>
        </w:rPr>
      </w:pPr>
    </w:p>
    <w:p w:rsidR="00BB1236" w:rsidRDefault="00BB1236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7396372"/>
        <w:placeholder>
          <w:docPart w:val="26A3F21DE8054918A2BBEDC1349745FA"/>
        </w:placeholder>
      </w:sdtPr>
      <w:sdtEndPr>
        <w:rPr>
          <w:b/>
        </w:rPr>
      </w:sdtEndPr>
      <w:sdtContent>
        <w:p w:rsidR="000E43B2" w:rsidRDefault="000E43B2" w:rsidP="000E43B2">
          <w:pPr>
            <w:jc w:val="center"/>
            <w:rPr>
              <w:rFonts w:ascii="Garamond" w:hAnsi="Garamond"/>
              <w:color w:val="FF6357"/>
              <w:sz w:val="72"/>
              <w:szCs w:val="72"/>
            </w:rPr>
          </w:pPr>
        </w:p>
        <w:p w:rsidR="000E43B2" w:rsidRDefault="000E43B2" w:rsidP="000E43B2">
          <w:pPr>
            <w:jc w:val="center"/>
            <w:rPr>
              <w:rFonts w:ascii="Garamond" w:hAnsi="Garamond"/>
              <w:sz w:val="36"/>
              <w:szCs w:val="36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0E43B2" w:rsidRDefault="000B603C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22592" behindDoc="0" locked="0" layoutInCell="1" allowOverlap="1">
            <wp:simplePos x="0" y="0"/>
            <wp:positionH relativeFrom="column">
              <wp:posOffset>4097020</wp:posOffset>
            </wp:positionH>
            <wp:positionV relativeFrom="paragraph">
              <wp:posOffset>165735</wp:posOffset>
            </wp:positionV>
            <wp:extent cx="2476500" cy="3377565"/>
            <wp:effectExtent l="19050" t="0" r="0" b="0"/>
            <wp:wrapNone/>
            <wp:docPr id="15" name="Рисунок 7" descr="E:\2022-05-11 авв\ав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22-05-11 авв\авв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7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50240" behindDoc="0" locked="0" layoutInCell="1" allowOverlap="1">
            <wp:simplePos x="0" y="0"/>
            <wp:positionH relativeFrom="column">
              <wp:posOffset>906892</wp:posOffset>
            </wp:positionH>
            <wp:positionV relativeFrom="paragraph">
              <wp:posOffset>91029</wp:posOffset>
            </wp:positionV>
            <wp:extent cx="2595058" cy="3818965"/>
            <wp:effectExtent l="19050" t="0" r="0" b="0"/>
            <wp:wrapNone/>
            <wp:docPr id="31" name="Рисунок 2" descr="C:\Users\admin1\Downloads\55bd41fd874d86a46fc050e5765c96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1\Downloads\55bd41fd874d86a46fc050e5765c96c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877" cy="3818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28D" w:rsidRDefault="0089228D" w:rsidP="000E43B2">
      <w:pPr>
        <w:jc w:val="right"/>
        <w:rPr>
          <w:rFonts w:ascii="Garamond" w:hAnsi="Garamond"/>
          <w:noProof/>
          <w:sz w:val="36"/>
          <w:szCs w:val="36"/>
          <w:lang w:eastAsia="ru-RU"/>
        </w:rPr>
      </w:pPr>
    </w:p>
    <w:p w:rsidR="0089228D" w:rsidRDefault="0089228D" w:rsidP="000E43B2">
      <w:pPr>
        <w:jc w:val="right"/>
        <w:rPr>
          <w:rFonts w:ascii="Garamond" w:hAnsi="Garamond"/>
          <w:noProof/>
          <w:sz w:val="36"/>
          <w:szCs w:val="36"/>
          <w:lang w:eastAsia="ru-RU"/>
        </w:rPr>
      </w:pPr>
    </w:p>
    <w:p w:rsidR="0089228D" w:rsidRDefault="0089228D" w:rsidP="000E43B2">
      <w:pPr>
        <w:jc w:val="right"/>
        <w:rPr>
          <w:rFonts w:ascii="Garamond" w:hAnsi="Garamond"/>
          <w:noProof/>
          <w:sz w:val="36"/>
          <w:szCs w:val="36"/>
          <w:lang w:eastAsia="ru-RU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305693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pict>
          <v:group id="_x0000_s1206" style="position:absolute;left:0;text-align:left;margin-left:-12.7pt;margin-top:-4.25pt;width:634.25pt;height:847.05pt;z-index:-251506176;mso-position-horizontal-relative:page;mso-position-vertical-relative:page;mso-width-relative:margin;mso-height-relative:margin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">
            <v:group id="Группа 250" o:spid="_x0000_s1207" style="position:absolute;width:75380;height:106629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<v:shape id="Рисунок 203" o:spid="_x0000_s1208" type="#_x0000_t75" style="position:absolute;left:39714;top:65099;width:15202;height:94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<v:imagedata r:id="rId24" o:title=""/>
                <v:path arrowok="t"/>
              </v:shape>
              <v:shape id="Рисунок 204" o:spid="_x0000_s1209" type="#_x0000_t75" style="position:absolute;width:75380;height:1066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<v:imagedata r:id="rId10" o:title=""/>
                <v:path arrowok="t"/>
              </v:shape>
              <v:shape id="Рисунок 221" o:spid="_x0000_s1210" type="#_x0000_t75" style="position:absolute;left:3411;top:16923;width:6389;height:53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thnEAAAA3AAAAA8AAABkcnMvZG93bnJldi54bWxEj92KwjAUhO8XfIdwBO80bQWRahRZERRE&#10;8Adl7w7N2bZsc1KbqPXtjSDs5TAz3zDTeWsqcafGlZYVxIMIBHFmdcm5gtNx1R+DcB5ZY2WZFDzJ&#10;wXzW+Zpiqu2D93Q/+FwECLsUFRTe16mULivIoBvYmjh4v7Yx6INscqkbfAS4qWQSRSNpsOSwUGBN&#10;3wVlf4ebUXCWy+02bteL0o82V/yphnK8uyjV67aLCQhPrf8Pf9prrSBJYnifCUdA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zthnEAAAA3AAAAA8AAAAAAAAAAAAAAAAA&#10;nwIAAGRycy9kb3ducmV2LnhtbFBLBQYAAAAABAAEAPcAAACQAwAAAAA=&#10;">
                <v:imagedata r:id="rId25" o:title=""/>
                <v:path arrowok="t"/>
              </v:shape>
              <v:shape id="Рисунок 222" o:spid="_x0000_s1211" type="#_x0000_t75" style="position:absolute;left:3411;top:35211;width:6389;height:49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7GxvEAAAA3AAAAA8AAABkcnMvZG93bnJldi54bWxEj0FrAjEUhO+F/ofwCl5KzbqolK1RRLB4&#10;1VWot8fmdTd187Ik6br+e1MoeBxm5htmsRpsK3rywThWMBlnIIgrpw3XCo7l9u0dRIjIGlvHpOBG&#10;AVbL56cFFtpdeU/9IdYiQTgUqKCJsSukDFVDFsPYdcTJ+3beYkzS11J7vCa4bWWeZXNp0XBaaLCj&#10;TUPV5fBrFVzKXk9PfvZTfp7N7WuKZ/tqOqVGL8P6A0SkIT7C/+2dVpDnOfydSUd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7GxvEAAAA3AAAAA8AAAAAAAAAAAAAAAAA&#10;nwIAAGRycy9kb3ducmV2LnhtbFBLBQYAAAAABAAEAPcAAACQAwAAAAA=&#10;">
                <v:imagedata r:id="rId26" o:title=""/>
                <v:path arrowok="t"/>
              </v:shape>
              <v:shape id="Рисунок 223" o:spid="_x0000_s1212" type="#_x0000_t75" style="position:absolute;left:62506;top:11873;width:4725;height:39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Ik1nDAAAA3AAAAA8AAABkcnMvZG93bnJldi54bWxEj0GLwjAUhO+C/yE8YS+ypu3CIl2jqCDo&#10;sa4K3h7Jsy02L6WJ2v33ZkHwOMzMN8xs0dtG3KnztWMF6SQBQaydqblUcPjdfE5B+IBssHFMCv7I&#10;w2I+HMwwN+7BBd33oRQRwj5HBVUIbS6l1xVZ9BPXEkfv4jqLIcqulKbDR4TbRmZJ8i0t1hwXKmxp&#10;XZG+7m9WQbFK7Vbf9Kncpdfp+WSL8bFYKfUx6pc/IAL14R1+tbdGQZZ9wf+Ze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iTWcMAAADcAAAADwAAAAAAAAAAAAAAAACf&#10;AgAAZHJzL2Rvd25yZXYueG1sUEsFBgAAAAAEAAQA9wAAAI8DAAAAAA==&#10;">
                <v:imagedata r:id="rId27" o:title=""/>
                <v:path arrowok="t"/>
              </v:shape>
              <v:shape id="Рисунок 224" o:spid="_x0000_s1213" type="#_x0000_t75" style="position:absolute;left:64008;top:4503;width:3956;height:316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<v:imagedata r:id="rId28" o:title=""/>
                <v:path arrowok="t"/>
              </v:shape>
              <v:shape id="Рисунок 225" o:spid="_x0000_s1214" type="#_x0000_t75" style="position:absolute;left:22928;top:74516;width:11322;height:88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<v:imagedata r:id="rId29" o:title=""/>
                <v:path arrowok="t"/>
              </v:shape>
              <v:shape id="Рисунок 226" o:spid="_x0000_s1215" type="#_x0000_t75" style="position:absolute;left:49268;top:78065;width:9684;height:9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<v:imagedata r:id="rId30" o:title=""/>
                <v:path arrowok="t"/>
              </v:shape>
              <v:shape id="Рисунок 227" o:spid="_x0000_s1216" type="#_x0000_t75" style="position:absolute;left:8734;top:73015;width:6058;height:505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gkITEAAAA3AAAAA8AAABkcnMvZG93bnJldi54bWxEj0+LwjAUxO8LfofwBG9rYgX/VKPIwqKH&#10;PbjqpbdH82yrzUtpotZvbxaEPQ4z8xtmue5sLe7U+sqxhtFQgSDOnam40HA6fn/OQPiAbLB2TBqe&#10;5GG96n0sMTXuwb90P4RCRAj7FDWUITSplD4vyaIfuoY4emfXWgxRtoU0LT4i3NYyUWoiLVYcF0ps&#10;6Kuk/Hq4WQ3V/oe2YaIylV1O42k2T8zzaLUe9LvNAkSgLvyH3+2d0ZAkU/g7E4+AXL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gkITEAAAA3AAAAA8AAAAAAAAAAAAAAAAA&#10;nwIAAGRycy9kb3ducmV2LnhtbFBLBQYAAAAABAAEAPcAAACQAwAAAAA=&#10;">
                <v:imagedata r:id="rId31" o:title=""/>
                <v:path arrowok="t"/>
              </v:shape>
            </v:group>
            <v:group id="Группа 251" o:spid="_x0000_s121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<v:line id="Прямая соединительная линия 213" o:spid="_x0000_s1218" style="position:absolute;visibility:visibl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4" o:spid="_x0000_s1219" style="position:absolute;visibility:visibl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5" o:spid="_x0000_s1220" style="position:absolute;visibility:visibl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6" o:spid="_x0000_s1221" style="position:absolute;visibility:visibl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7" o:spid="_x0000_s1222" style="position:absolute;visibility:visibl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8" o:spid="_x0000_s1223" style="position:absolute;visibility:visibl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<v:stroke joinstyle="miter"/>
              </v:line>
              <v:line id="Прямая соединительная линия 219" o:spid="_x0000_s1224" style="position:absolute;visibility:visibl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20" o:spid="_x0000_s1225" style="position:absolute;visibility:visibl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<v:stroke joinstyle="miter"/>
              </v:line>
            </v:group>
            <w10:wrap anchorx="page" anchory="page"/>
            <w10:anchorlock/>
          </v:group>
        </w:pict>
      </w: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B603C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24640" behindDoc="0" locked="0" layoutInCell="1" allowOverlap="1">
            <wp:simplePos x="0" y="0"/>
            <wp:positionH relativeFrom="column">
              <wp:posOffset>3822214</wp:posOffset>
            </wp:positionH>
            <wp:positionV relativeFrom="paragraph">
              <wp:posOffset>75</wp:posOffset>
            </wp:positionV>
            <wp:extent cx="2618441" cy="3550024"/>
            <wp:effectExtent l="19050" t="0" r="0" b="0"/>
            <wp:wrapNone/>
            <wp:docPr id="16" name="Рисунок 1" descr="C:\Users\admin1\Downloads\c86f977e154e626e0f42bdb074f0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1\Downloads\c86f977e154e626e0f42bdb074f019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41" cy="3550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C52C62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20544" behindDoc="0" locked="0" layoutInCell="1" allowOverlap="1">
            <wp:simplePos x="0" y="0"/>
            <wp:positionH relativeFrom="column">
              <wp:posOffset>110826</wp:posOffset>
            </wp:positionH>
            <wp:positionV relativeFrom="paragraph">
              <wp:posOffset>5678</wp:posOffset>
            </wp:positionV>
            <wp:extent cx="3530974" cy="2226833"/>
            <wp:effectExtent l="19050" t="0" r="0" b="0"/>
            <wp:wrapNone/>
            <wp:docPr id="14" name="Рисунок 6" descr="E:\2022-05-11 ав\а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22-05-11 ав\ав 00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974" cy="2226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1208504"/>
        <w:placeholder>
          <w:docPart w:val="16A917471A1B46CBAD04E2CA7F44ADE9"/>
        </w:placeholder>
      </w:sdtPr>
      <w:sdtEndPr>
        <w:rPr>
          <w:b/>
        </w:rPr>
      </w:sdtEndPr>
      <w:sdtContent>
        <w:p w:rsidR="006320C0" w:rsidRDefault="006320C0" w:rsidP="006320C0">
          <w:pPr>
            <w:jc w:val="center"/>
            <w:rPr>
              <w:rFonts w:ascii="Garamond" w:hAnsi="Garamond"/>
              <w:color w:val="FF6357"/>
              <w:sz w:val="72"/>
              <w:szCs w:val="72"/>
            </w:rPr>
          </w:pPr>
        </w:p>
        <w:p w:rsidR="006320C0" w:rsidRDefault="006320C0" w:rsidP="006320C0">
          <w:pPr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0E43B2" w:rsidRDefault="00E42D41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44096" behindDoc="0" locked="0" layoutInCell="1" allowOverlap="1">
            <wp:simplePos x="0" y="0"/>
            <wp:positionH relativeFrom="column">
              <wp:posOffset>4067810</wp:posOffset>
            </wp:positionH>
            <wp:positionV relativeFrom="paragraph">
              <wp:posOffset>316865</wp:posOffset>
            </wp:positionV>
            <wp:extent cx="2444115" cy="3345180"/>
            <wp:effectExtent l="19050" t="0" r="0" b="0"/>
            <wp:wrapNone/>
            <wp:docPr id="28" name="Рисунок 14" descr="E:\2022-05-11 Ангел2\Ангел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022-05-11 Ангел2\Ангел2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334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43072" behindDoc="0" locked="0" layoutInCell="1" allowOverlap="1">
            <wp:simplePos x="0" y="0"/>
            <wp:positionH relativeFrom="column">
              <wp:posOffset>895985</wp:posOffset>
            </wp:positionH>
            <wp:positionV relativeFrom="paragraph">
              <wp:posOffset>257810</wp:posOffset>
            </wp:positionV>
            <wp:extent cx="2428875" cy="3334385"/>
            <wp:effectExtent l="19050" t="0" r="9525" b="0"/>
            <wp:wrapNone/>
            <wp:docPr id="27" name="Рисунок 13" descr="E:\2022-05-11 ангел1\ангел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22-05-11 ангел1\ангел1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33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pict>
          <v:group id="_x0000_s1286" style="position:absolute;left:0;text-align:left;margin-left:.85pt;margin-top:19.75pt;width:644.7pt;height:839.6pt;z-index:-251477504;mso-position-horizontal-relative:page;mso-position-vertical-relative:page;mso-width-relative:margin;mso-height-relative:margin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">
            <v:group id="Группа 250" o:spid="_x0000_s1287" style="position:absolute;width:75380;height:106629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<v:shape id="Рисунок 203" o:spid="_x0000_s1288" type="#_x0000_t75" style="position:absolute;left:39714;top:65099;width:15202;height:94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<v:imagedata r:id="rId24" o:title=""/>
                <v:path arrowok="t"/>
              </v:shape>
              <v:shape id="Рисунок 204" o:spid="_x0000_s1289" type="#_x0000_t75" style="position:absolute;width:75380;height:1066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<v:imagedata r:id="rId10" o:title=""/>
                <v:path arrowok="t"/>
              </v:shape>
              <v:shape id="Рисунок 221" o:spid="_x0000_s1290" type="#_x0000_t75" style="position:absolute;left:3411;top:16923;width:6389;height:53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thnEAAAA3AAAAA8AAABkcnMvZG93bnJldi54bWxEj92KwjAUhO8XfIdwBO80bQWRahRZERRE&#10;8Adl7w7N2bZsc1KbqPXtjSDs5TAz3zDTeWsqcafGlZYVxIMIBHFmdcm5gtNx1R+DcB5ZY2WZFDzJ&#10;wXzW+Zpiqu2D93Q/+FwECLsUFRTe16mULivIoBvYmjh4v7Yx6INscqkbfAS4qWQSRSNpsOSwUGBN&#10;3wVlf4ebUXCWy+02bteL0o82V/yphnK8uyjV67aLCQhPrf8Pf9prrSBJYnifCUdA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zthnEAAAA3AAAAA8AAAAAAAAAAAAAAAAA&#10;nwIAAGRycy9kb3ducmV2LnhtbFBLBQYAAAAABAAEAPcAAACQAwAAAAA=&#10;">
                <v:imagedata r:id="rId25" o:title=""/>
                <v:path arrowok="t"/>
              </v:shape>
              <v:shape id="Рисунок 222" o:spid="_x0000_s1291" type="#_x0000_t75" style="position:absolute;left:3411;top:35211;width:6389;height:49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7GxvEAAAA3AAAAA8AAABkcnMvZG93bnJldi54bWxEj0FrAjEUhO+F/ofwCl5KzbqolK1RRLB4&#10;1VWot8fmdTd187Ik6br+e1MoeBxm5htmsRpsK3rywThWMBlnIIgrpw3XCo7l9u0dRIjIGlvHpOBG&#10;AVbL56cFFtpdeU/9IdYiQTgUqKCJsSukDFVDFsPYdcTJ+3beYkzS11J7vCa4bWWeZXNp0XBaaLCj&#10;TUPV5fBrFVzKXk9PfvZTfp7N7WuKZ/tqOqVGL8P6A0SkIT7C/+2dVpDnOfydSUd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7GxvEAAAA3AAAAA8AAAAAAAAAAAAAAAAA&#10;nwIAAGRycy9kb3ducmV2LnhtbFBLBQYAAAAABAAEAPcAAACQAwAAAAA=&#10;">
                <v:imagedata r:id="rId26" o:title=""/>
                <v:path arrowok="t"/>
              </v:shape>
              <v:shape id="Рисунок 223" o:spid="_x0000_s1292" type="#_x0000_t75" style="position:absolute;left:62506;top:11873;width:4725;height:39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Ik1nDAAAA3AAAAA8AAABkcnMvZG93bnJldi54bWxEj0GLwjAUhO+C/yE8YS+ypu3CIl2jqCDo&#10;sa4K3h7Jsy02L6WJ2v33ZkHwOMzMN8xs0dtG3KnztWMF6SQBQaydqblUcPjdfE5B+IBssHFMCv7I&#10;w2I+HMwwN+7BBd33oRQRwj5HBVUIbS6l1xVZ9BPXEkfv4jqLIcqulKbDR4TbRmZJ8i0t1hwXKmxp&#10;XZG+7m9WQbFK7Vbf9Kncpdfp+WSL8bFYKfUx6pc/IAL14R1+tbdGQZZ9wf+Ze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iTWcMAAADcAAAADwAAAAAAAAAAAAAAAACf&#10;AgAAZHJzL2Rvd25yZXYueG1sUEsFBgAAAAAEAAQA9wAAAI8DAAAAAA==&#10;">
                <v:imagedata r:id="rId27" o:title=""/>
                <v:path arrowok="t"/>
              </v:shape>
              <v:shape id="Рисунок 224" o:spid="_x0000_s1293" type="#_x0000_t75" style="position:absolute;left:64008;top:4503;width:3956;height:316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<v:imagedata r:id="rId28" o:title=""/>
                <v:path arrowok="t"/>
              </v:shape>
              <v:shape id="Рисунок 225" o:spid="_x0000_s1294" type="#_x0000_t75" style="position:absolute;left:22928;top:74516;width:11322;height:88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<v:imagedata r:id="rId29" o:title=""/>
                <v:path arrowok="t"/>
              </v:shape>
              <v:shape id="Рисунок 226" o:spid="_x0000_s1295" type="#_x0000_t75" style="position:absolute;left:49268;top:78065;width:9684;height:9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<v:imagedata r:id="rId30" o:title=""/>
                <v:path arrowok="t"/>
              </v:shape>
              <v:shape id="Рисунок 227" o:spid="_x0000_s1296" type="#_x0000_t75" style="position:absolute;left:8734;top:73015;width:6058;height:505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gkITEAAAA3AAAAA8AAABkcnMvZG93bnJldi54bWxEj0+LwjAUxO8LfofwBG9rYgX/VKPIwqKH&#10;PbjqpbdH82yrzUtpotZvbxaEPQ4z8xtmue5sLe7U+sqxhtFQgSDOnam40HA6fn/OQPiAbLB2TBqe&#10;5GG96n0sMTXuwb90P4RCRAj7FDWUITSplD4vyaIfuoY4emfXWgxRtoU0LT4i3NYyUWoiLVYcF0ps&#10;6Kuk/Hq4WQ3V/oe2YaIylV1O42k2T8zzaLUe9LvNAkSgLvyH3+2d0ZAkU/g7E4+AXL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gkITEAAAA3AAAAA8AAAAAAAAAAAAAAAAA&#10;nwIAAGRycy9kb3ducmV2LnhtbFBLBQYAAAAABAAEAPcAAACQAwAAAAA=&#10;">
                <v:imagedata r:id="rId31" o:title=""/>
                <v:path arrowok="t"/>
              </v:shape>
            </v:group>
            <v:group id="Группа 251" o:spid="_x0000_s129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<v:line id="Прямая соединительная линия 213" o:spid="_x0000_s1298" style="position:absolute;visibility:visibl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4" o:spid="_x0000_s1299" style="position:absolute;visibility:visibl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5" o:spid="_x0000_s1300" style="position:absolute;visibility:visibl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6" o:spid="_x0000_s1301" style="position:absolute;visibility:visibl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7" o:spid="_x0000_s1302" style="position:absolute;visibility:visibl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8" o:spid="_x0000_s1303" style="position:absolute;visibility:visibl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<v:stroke joinstyle="miter"/>
              </v:line>
              <v:line id="Прямая соединительная линия 219" o:spid="_x0000_s1304" style="position:absolute;visibility:visibl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20" o:spid="_x0000_s1305" style="position:absolute;visibility:visibl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<v:stroke joinstyle="miter"/>
              </v:line>
            </v:group>
            <w10:wrap anchorx="page" anchory="page"/>
            <w10:anchorlock/>
          </v:group>
        </w:pict>
      </w: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0B603C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35904" behindDoc="0" locked="0" layoutInCell="1" allowOverlap="1">
            <wp:simplePos x="0" y="0"/>
            <wp:positionH relativeFrom="column">
              <wp:posOffset>1326440</wp:posOffset>
            </wp:positionH>
            <wp:positionV relativeFrom="paragraph">
              <wp:posOffset>129166</wp:posOffset>
            </wp:positionV>
            <wp:extent cx="2304602" cy="3334871"/>
            <wp:effectExtent l="19050" t="0" r="448" b="0"/>
            <wp:wrapNone/>
            <wp:docPr id="22" name="Рисунок 9" descr="E:\2022-05-11 анг\анг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22-05-11 анг\анг 0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602" cy="3334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C62" w:rsidRDefault="000B603C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48192" behindDoc="0" locked="0" layoutInCell="1" allowOverlap="1">
            <wp:simplePos x="0" y="0"/>
            <wp:positionH relativeFrom="column">
              <wp:posOffset>3822065</wp:posOffset>
            </wp:positionH>
            <wp:positionV relativeFrom="paragraph">
              <wp:posOffset>61595</wp:posOffset>
            </wp:positionV>
            <wp:extent cx="2444115" cy="3366770"/>
            <wp:effectExtent l="19050" t="0" r="0" b="0"/>
            <wp:wrapNone/>
            <wp:docPr id="30" name="Рисунок 12" descr="E:\2022-05-11 ангелина\ангелин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22-05-11 ангелина\ангелина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336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0B603C" w:rsidP="000B603C">
      <w:pPr>
        <w:rPr>
          <w:rFonts w:ascii="Garamond" w:hAnsi="Garamond"/>
          <w:sz w:val="36"/>
          <w:szCs w:val="36"/>
        </w:rPr>
      </w:pPr>
      <w:r>
        <w:rPr>
          <w:rFonts w:ascii="Garamond" w:hAnsi="Garamond"/>
          <w:sz w:val="36"/>
          <w:szCs w:val="36"/>
        </w:rPr>
        <w:t xml:space="preserve">                               </w:t>
      </w:r>
      <w:r w:rsidRPr="0015449A">
        <w:rPr>
          <w:rFonts w:ascii="Garamond" w:hAnsi="Garamond"/>
          <w:b/>
          <w:color w:val="FF6357"/>
          <w:sz w:val="72"/>
          <w:szCs w:val="72"/>
        </w:rPr>
        <w:t xml:space="preserve">Мои </w:t>
      </w:r>
      <w:r>
        <w:rPr>
          <w:rFonts w:ascii="Garamond" w:hAnsi="Garamond"/>
          <w:b/>
          <w:color w:val="FF6357"/>
          <w:sz w:val="72"/>
          <w:szCs w:val="72"/>
        </w:rPr>
        <w:t>достижения</w:t>
      </w:r>
      <w:r w:rsidRPr="000B603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C52C62">
        <w:rPr>
          <w:rFonts w:ascii="Garamond" w:hAnsi="Garamond"/>
          <w:noProof/>
          <w:sz w:val="36"/>
          <w:szCs w:val="36"/>
          <w:lang w:eastAsia="ru-RU"/>
        </w:rPr>
        <w:pict>
          <v:group id="_x0000_s1266" style="position:absolute;margin-left:-4.25pt;margin-top:7.75pt;width:637.8pt;height:839.6pt;z-index:-251484672;mso-position-horizontal-relative:page;mso-position-vertical-relative:page;mso-width-relative:margin;mso-height-relative:margin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">
            <v:group id="Группа 250" o:spid="_x0000_s1267" style="position:absolute;width:75380;height:106629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<v:shape id="Рисунок 203" o:spid="_x0000_s1268" type="#_x0000_t75" style="position:absolute;left:39714;top:65099;width:15202;height:94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<v:imagedata r:id="rId24" o:title=""/>
                <v:path arrowok="t"/>
              </v:shape>
              <v:shape id="Рисунок 204" o:spid="_x0000_s1269" type="#_x0000_t75" style="position:absolute;width:75380;height:1066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<v:imagedata r:id="rId10" o:title=""/>
                <v:path arrowok="t"/>
              </v:shape>
              <v:shape id="Рисунок 221" o:spid="_x0000_s1270" type="#_x0000_t75" style="position:absolute;left:3411;top:16923;width:6389;height:53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thnEAAAA3AAAAA8AAABkcnMvZG93bnJldi54bWxEj92KwjAUhO8XfIdwBO80bQWRahRZERRE&#10;8Adl7w7N2bZsc1KbqPXtjSDs5TAz3zDTeWsqcafGlZYVxIMIBHFmdcm5gtNx1R+DcB5ZY2WZFDzJ&#10;wXzW+Zpiqu2D93Q/+FwECLsUFRTe16mULivIoBvYmjh4v7Yx6INscqkbfAS4qWQSRSNpsOSwUGBN&#10;3wVlf4ebUXCWy+02bteL0o82V/yphnK8uyjV67aLCQhPrf8Pf9prrSBJYnifCUdA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zthnEAAAA3AAAAA8AAAAAAAAAAAAAAAAA&#10;nwIAAGRycy9kb3ducmV2LnhtbFBLBQYAAAAABAAEAPcAAACQAwAAAAA=&#10;">
                <v:imagedata r:id="rId25" o:title=""/>
                <v:path arrowok="t"/>
              </v:shape>
              <v:shape id="Рисунок 222" o:spid="_x0000_s1271" type="#_x0000_t75" style="position:absolute;left:3411;top:35211;width:6389;height:49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7GxvEAAAA3AAAAA8AAABkcnMvZG93bnJldi54bWxEj0FrAjEUhO+F/ofwCl5KzbqolK1RRLB4&#10;1VWot8fmdTd187Ik6br+e1MoeBxm5htmsRpsK3rywThWMBlnIIgrpw3XCo7l9u0dRIjIGlvHpOBG&#10;AVbL56cFFtpdeU/9IdYiQTgUqKCJsSukDFVDFsPYdcTJ+3beYkzS11J7vCa4bWWeZXNp0XBaaLCj&#10;TUPV5fBrFVzKXk9PfvZTfp7N7WuKZ/tqOqVGL8P6A0SkIT7C/+2dVpDnOfydSUd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7GxvEAAAA3AAAAA8AAAAAAAAAAAAAAAAA&#10;nwIAAGRycy9kb3ducmV2LnhtbFBLBQYAAAAABAAEAPcAAACQAwAAAAA=&#10;">
                <v:imagedata r:id="rId26" o:title=""/>
                <v:path arrowok="t"/>
              </v:shape>
              <v:shape id="Рисунок 223" o:spid="_x0000_s1272" type="#_x0000_t75" style="position:absolute;left:62506;top:11873;width:4725;height:39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Ik1nDAAAA3AAAAA8AAABkcnMvZG93bnJldi54bWxEj0GLwjAUhO+C/yE8YS+ypu3CIl2jqCDo&#10;sa4K3h7Jsy02L6WJ2v33ZkHwOMzMN8xs0dtG3KnztWMF6SQBQaydqblUcPjdfE5B+IBssHFMCv7I&#10;w2I+HMwwN+7BBd33oRQRwj5HBVUIbS6l1xVZ9BPXEkfv4jqLIcqulKbDR4TbRmZJ8i0t1hwXKmxp&#10;XZG+7m9WQbFK7Vbf9Kncpdfp+WSL8bFYKfUx6pc/IAL14R1+tbdGQZZ9wf+Ze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iTWcMAAADcAAAADwAAAAAAAAAAAAAAAACf&#10;AgAAZHJzL2Rvd25yZXYueG1sUEsFBgAAAAAEAAQA9wAAAI8DAAAAAA==&#10;">
                <v:imagedata r:id="rId27" o:title=""/>
                <v:path arrowok="t"/>
              </v:shape>
              <v:shape id="Рисунок 224" o:spid="_x0000_s1273" type="#_x0000_t75" style="position:absolute;left:64008;top:4503;width:3956;height:316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<v:imagedata r:id="rId28" o:title=""/>
                <v:path arrowok="t"/>
              </v:shape>
              <v:shape id="Рисунок 225" o:spid="_x0000_s1274" type="#_x0000_t75" style="position:absolute;left:22928;top:74516;width:11322;height:88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<v:imagedata r:id="rId29" o:title=""/>
                <v:path arrowok="t"/>
              </v:shape>
              <v:shape id="Рисунок 226" o:spid="_x0000_s1275" type="#_x0000_t75" style="position:absolute;left:49268;top:78065;width:9684;height:9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<v:imagedata r:id="rId30" o:title=""/>
                <v:path arrowok="t"/>
              </v:shape>
              <v:shape id="Рисунок 227" o:spid="_x0000_s1276" type="#_x0000_t75" style="position:absolute;left:8734;top:73015;width:6058;height:505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gkITEAAAA3AAAAA8AAABkcnMvZG93bnJldi54bWxEj0+LwjAUxO8LfofwBG9rYgX/VKPIwqKH&#10;PbjqpbdH82yrzUtpotZvbxaEPQ4z8xtmue5sLe7U+sqxhtFQgSDOnam40HA6fn/OQPiAbLB2TBqe&#10;5GG96n0sMTXuwb90P4RCRAj7FDWUITSplD4vyaIfuoY4emfXWgxRtoU0LT4i3NYyUWoiLVYcF0ps&#10;6Kuk/Hq4WQ3V/oe2YaIylV1O42k2T8zzaLUe9LvNAkSgLvyH3+2d0ZAkU/g7E4+AXL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gkITEAAAA3AAAAA8AAAAAAAAAAAAAAAAA&#10;nwIAAGRycy9kb3ducmV2LnhtbFBLBQYAAAAABAAEAPcAAACQAwAAAAA=&#10;">
                <v:imagedata r:id="rId31" o:title=""/>
                <v:path arrowok="t"/>
              </v:shape>
            </v:group>
            <v:group id="Группа 251" o:spid="_x0000_s127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<v:line id="Прямая соединительная линия 213" o:spid="_x0000_s1278" style="position:absolute;visibility:visibl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4" o:spid="_x0000_s1279" style="position:absolute;visibility:visibl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5" o:spid="_x0000_s1280" style="position:absolute;visibility:visibl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6" o:spid="_x0000_s1281" style="position:absolute;visibility:visibl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7" o:spid="_x0000_s1282" style="position:absolute;visibility:visibl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8" o:spid="_x0000_s1283" style="position:absolute;visibility:visibl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<v:stroke joinstyle="miter"/>
              </v:line>
              <v:line id="Прямая соединительная линия 219" o:spid="_x0000_s1284" style="position:absolute;visibility:visibl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20" o:spid="_x0000_s1285" style="position:absolute;visibility:visibl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<v:stroke joinstyle="miter"/>
              </v:line>
            </v:group>
            <w10:wrap anchorx="page" anchory="page"/>
            <w10:anchorlock/>
          </v:group>
        </w:pict>
      </w:r>
    </w:p>
    <w:p w:rsidR="00C52C62" w:rsidRDefault="000B603C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52288" behindDoc="0" locked="0" layoutInCell="1" allowOverlap="1">
            <wp:simplePos x="0" y="0"/>
            <wp:positionH relativeFrom="column">
              <wp:posOffset>4187975</wp:posOffset>
            </wp:positionH>
            <wp:positionV relativeFrom="paragraph">
              <wp:posOffset>303978</wp:posOffset>
            </wp:positionV>
            <wp:extent cx="2490619" cy="3399417"/>
            <wp:effectExtent l="19050" t="0" r="4931" b="0"/>
            <wp:wrapNone/>
            <wp:docPr id="33" name="Рисунок 16" descr="E:\2022-05-11 анге3\анге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022-05-11 анге3\анге3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619" cy="3399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8B2128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53312" behindDoc="0" locked="0" layoutInCell="1" allowOverlap="1">
            <wp:simplePos x="0" y="0"/>
            <wp:positionH relativeFrom="column">
              <wp:posOffset>304464</wp:posOffset>
            </wp:positionH>
            <wp:positionV relativeFrom="paragraph">
              <wp:posOffset>19125</wp:posOffset>
            </wp:positionV>
            <wp:extent cx="3782807" cy="2764715"/>
            <wp:effectExtent l="19050" t="0" r="8143" b="0"/>
            <wp:wrapNone/>
            <wp:docPr id="34" name="Рисунок 17" descr="E:\2022-05-11 анге4\анге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2022-05-11 анге4\анге4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807" cy="27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8B2128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51264" behindDoc="0" locked="0" layoutInCell="1" allowOverlap="1">
            <wp:simplePos x="0" y="0"/>
            <wp:positionH relativeFrom="column">
              <wp:posOffset>863600</wp:posOffset>
            </wp:positionH>
            <wp:positionV relativeFrom="paragraph">
              <wp:posOffset>277495</wp:posOffset>
            </wp:positionV>
            <wp:extent cx="2347595" cy="3442335"/>
            <wp:effectExtent l="19050" t="0" r="0" b="0"/>
            <wp:wrapNone/>
            <wp:docPr id="32" name="Рисунок 15" descr="E:\2022-05-11 ангел\анге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022-05-11 ангел\ангел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344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8B2128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58432" behindDoc="0" locked="0" layoutInCell="1" allowOverlap="1">
            <wp:simplePos x="0" y="0"/>
            <wp:positionH relativeFrom="column">
              <wp:posOffset>3359150</wp:posOffset>
            </wp:positionH>
            <wp:positionV relativeFrom="paragraph">
              <wp:posOffset>151130</wp:posOffset>
            </wp:positionV>
            <wp:extent cx="3659505" cy="2667635"/>
            <wp:effectExtent l="19050" t="0" r="0" b="0"/>
            <wp:wrapNone/>
            <wp:docPr id="38" name="Рисунок 21" descr="E:\2022-05-11 симбир7\симбир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2022-05-11 симбир7\симбир7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505" cy="266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B603C">
      <w:pPr>
        <w:rPr>
          <w:rFonts w:ascii="Garamond" w:hAnsi="Garamond"/>
          <w:sz w:val="36"/>
          <w:szCs w:val="36"/>
        </w:rPr>
      </w:pPr>
    </w:p>
    <w:p w:rsidR="00C52C62" w:rsidRDefault="00AE774C" w:rsidP="000B603C">
      <w:pPr>
        <w:rPr>
          <w:rFonts w:ascii="Garamond" w:hAnsi="Garamond"/>
          <w:sz w:val="36"/>
          <w:szCs w:val="36"/>
        </w:rPr>
      </w:pPr>
      <w:r>
        <w:rPr>
          <w:rFonts w:ascii="Garamond" w:hAnsi="Garamond"/>
          <w:b/>
          <w:noProof/>
          <w:color w:val="FF6357"/>
          <w:sz w:val="72"/>
          <w:szCs w:val="72"/>
          <w:lang w:eastAsia="ru-RU"/>
        </w:rPr>
        <w:drawing>
          <wp:anchor distT="0" distB="0" distL="114300" distR="114300" simplePos="0" relativeHeight="251859456" behindDoc="0" locked="0" layoutInCell="1" allowOverlap="1">
            <wp:simplePos x="0" y="0"/>
            <wp:positionH relativeFrom="column">
              <wp:posOffset>541770</wp:posOffset>
            </wp:positionH>
            <wp:positionV relativeFrom="paragraph">
              <wp:posOffset>154451</wp:posOffset>
            </wp:positionV>
            <wp:extent cx="2609357" cy="3581736"/>
            <wp:effectExtent l="514350" t="0" r="476743" b="0"/>
            <wp:wrapNone/>
            <wp:docPr id="39" name="Рисунок 22" descr="E:\2022-05-11 анг9\анг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2022-05-11 анг9\анг9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9357" cy="3581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603C">
        <w:rPr>
          <w:rFonts w:ascii="Garamond" w:hAnsi="Garamond"/>
          <w:b/>
          <w:color w:val="FF6357"/>
          <w:sz w:val="72"/>
          <w:szCs w:val="72"/>
        </w:rPr>
        <w:t xml:space="preserve">               </w:t>
      </w:r>
      <w:r w:rsidR="000B603C" w:rsidRPr="0015449A">
        <w:rPr>
          <w:rFonts w:ascii="Garamond" w:hAnsi="Garamond"/>
          <w:b/>
          <w:color w:val="FF6357"/>
          <w:sz w:val="72"/>
          <w:szCs w:val="72"/>
        </w:rPr>
        <w:t xml:space="preserve">Мои </w:t>
      </w:r>
      <w:r w:rsidR="000B603C">
        <w:rPr>
          <w:rFonts w:ascii="Garamond" w:hAnsi="Garamond"/>
          <w:b/>
          <w:color w:val="FF6357"/>
          <w:sz w:val="72"/>
          <w:szCs w:val="72"/>
        </w:rPr>
        <w:t>достижения</w:t>
      </w:r>
      <w:r w:rsidR="000B603C" w:rsidRPr="000B603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B603C">
        <w:rPr>
          <w:rFonts w:ascii="Garamond" w:hAnsi="Garamond"/>
          <w:noProof/>
          <w:sz w:val="36"/>
          <w:szCs w:val="36"/>
          <w:lang w:eastAsia="ru-RU"/>
        </w:rPr>
        <w:pict>
          <v:group id="_x0000_s1306" style="position:absolute;margin-left:-6.8pt;margin-top:19.75pt;width:652.35pt;height:839.6pt;z-index:-251462144;mso-position-horizontal-relative:page;mso-position-vertical-relative:page;mso-width-relative:margin;mso-height-relative:margin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">
            <v:group id="Группа 250" o:spid="_x0000_s1307" style="position:absolute;width:75380;height:106629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<v:shape id="Рисунок 203" o:spid="_x0000_s1308" type="#_x0000_t75" style="position:absolute;left:39714;top:65099;width:15202;height:94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<v:imagedata r:id="rId24" o:title=""/>
                <v:path arrowok="t"/>
              </v:shape>
              <v:shape id="Рисунок 204" o:spid="_x0000_s1309" type="#_x0000_t75" style="position:absolute;width:75380;height:1066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<v:imagedata r:id="rId10" o:title=""/>
                <v:path arrowok="t"/>
              </v:shape>
              <v:shape id="Рисунок 221" o:spid="_x0000_s1310" type="#_x0000_t75" style="position:absolute;left:3411;top:16923;width:6389;height:53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thnEAAAA3AAAAA8AAABkcnMvZG93bnJldi54bWxEj92KwjAUhO8XfIdwBO80bQWRahRZERRE&#10;8Adl7w7N2bZsc1KbqPXtjSDs5TAz3zDTeWsqcafGlZYVxIMIBHFmdcm5gtNx1R+DcB5ZY2WZFDzJ&#10;wXzW+Zpiqu2D93Q/+FwECLsUFRTe16mULivIoBvYmjh4v7Yx6INscqkbfAS4qWQSRSNpsOSwUGBN&#10;3wVlf4ebUXCWy+02bteL0o82V/yphnK8uyjV67aLCQhPrf8Pf9prrSBJYnifCUdA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zthnEAAAA3AAAAA8AAAAAAAAAAAAAAAAA&#10;nwIAAGRycy9kb3ducmV2LnhtbFBLBQYAAAAABAAEAPcAAACQAwAAAAA=&#10;">
                <v:imagedata r:id="rId25" o:title=""/>
                <v:path arrowok="t"/>
              </v:shape>
              <v:shape id="Рисунок 222" o:spid="_x0000_s1311" type="#_x0000_t75" style="position:absolute;left:3411;top:35211;width:6389;height:49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7GxvEAAAA3AAAAA8AAABkcnMvZG93bnJldi54bWxEj0FrAjEUhO+F/ofwCl5KzbqolK1RRLB4&#10;1VWot8fmdTd187Ik6br+e1MoeBxm5htmsRpsK3rywThWMBlnIIgrpw3XCo7l9u0dRIjIGlvHpOBG&#10;AVbL56cFFtpdeU/9IdYiQTgUqKCJsSukDFVDFsPYdcTJ+3beYkzS11J7vCa4bWWeZXNp0XBaaLCj&#10;TUPV5fBrFVzKXk9PfvZTfp7N7WuKZ/tqOqVGL8P6A0SkIT7C/+2dVpDnOfydSUd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7GxvEAAAA3AAAAA8AAAAAAAAAAAAAAAAA&#10;nwIAAGRycy9kb3ducmV2LnhtbFBLBQYAAAAABAAEAPcAAACQAwAAAAA=&#10;">
                <v:imagedata r:id="rId26" o:title=""/>
                <v:path arrowok="t"/>
              </v:shape>
              <v:shape id="Рисунок 223" o:spid="_x0000_s1312" type="#_x0000_t75" style="position:absolute;left:62506;top:11873;width:4725;height:39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Ik1nDAAAA3AAAAA8AAABkcnMvZG93bnJldi54bWxEj0GLwjAUhO+C/yE8YS+ypu3CIl2jqCDo&#10;sa4K3h7Jsy02L6WJ2v33ZkHwOMzMN8xs0dtG3KnztWMF6SQBQaydqblUcPjdfE5B+IBssHFMCv7I&#10;w2I+HMwwN+7BBd33oRQRwj5HBVUIbS6l1xVZ9BPXEkfv4jqLIcqulKbDR4TbRmZJ8i0t1hwXKmxp&#10;XZG+7m9WQbFK7Vbf9Kncpdfp+WSL8bFYKfUx6pc/IAL14R1+tbdGQZZ9wf+Ze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iTWcMAAADcAAAADwAAAAAAAAAAAAAAAACf&#10;AgAAZHJzL2Rvd25yZXYueG1sUEsFBgAAAAAEAAQA9wAAAI8DAAAAAA==&#10;">
                <v:imagedata r:id="rId27" o:title=""/>
                <v:path arrowok="t"/>
              </v:shape>
              <v:shape id="Рисунок 224" o:spid="_x0000_s1313" type="#_x0000_t75" style="position:absolute;left:64008;top:4503;width:3956;height:316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<v:imagedata r:id="rId28" o:title=""/>
                <v:path arrowok="t"/>
              </v:shape>
              <v:shape id="Рисунок 225" o:spid="_x0000_s1314" type="#_x0000_t75" style="position:absolute;left:22928;top:74516;width:11322;height:88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<v:imagedata r:id="rId29" o:title=""/>
                <v:path arrowok="t"/>
              </v:shape>
              <v:shape id="Рисунок 226" o:spid="_x0000_s1315" type="#_x0000_t75" style="position:absolute;left:49268;top:78065;width:9684;height:9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<v:imagedata r:id="rId30" o:title=""/>
                <v:path arrowok="t"/>
              </v:shape>
              <v:shape id="Рисунок 227" o:spid="_x0000_s1316" type="#_x0000_t75" style="position:absolute;left:8734;top:73015;width:6058;height:505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gkITEAAAA3AAAAA8AAABkcnMvZG93bnJldi54bWxEj0+LwjAUxO8LfofwBG9rYgX/VKPIwqKH&#10;PbjqpbdH82yrzUtpotZvbxaEPQ4z8xtmue5sLe7U+sqxhtFQgSDOnam40HA6fn/OQPiAbLB2TBqe&#10;5GG96n0sMTXuwb90P4RCRAj7FDWUITSplD4vyaIfuoY4emfXWgxRtoU0LT4i3NYyUWoiLVYcF0ps&#10;6Kuk/Hq4WQ3V/oe2YaIylV1O42k2T8zzaLUe9LvNAkSgLvyH3+2d0ZAkU/g7E4+AXL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gkITEAAAA3AAAAA8AAAAAAAAAAAAAAAAA&#10;nwIAAGRycy9kb3ducmV2LnhtbFBLBQYAAAAABAAEAPcAAACQAwAAAAA=&#10;">
                <v:imagedata r:id="rId31" o:title=""/>
                <v:path arrowok="t"/>
              </v:shape>
            </v:group>
            <v:group id="Группа 251" o:spid="_x0000_s131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<v:line id="Прямая соединительная линия 213" o:spid="_x0000_s1318" style="position:absolute;visibility:visibl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4" o:spid="_x0000_s1319" style="position:absolute;visibility:visibl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5" o:spid="_x0000_s1320" style="position:absolute;visibility:visibl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<v:stroke joinstyle="miter"/>
              </v:line>
              <v:line id="Прямая соединительная линия 216" o:spid="_x0000_s1321" style="position:absolute;visibility:visibl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7" o:spid="_x0000_s1322" style="position:absolute;visibility:visibl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18" o:spid="_x0000_s1323" style="position:absolute;visibility:visibl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<v:stroke joinstyle="miter"/>
              </v:line>
              <v:line id="Прямая соединительная линия 219" o:spid="_x0000_s1324" style="position:absolute;visibility:visibl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<v:stroke joinstyle="miter"/>
              </v:line>
              <v:line id="Прямая соединительная линия 220" o:spid="_x0000_s1325" style="position:absolute;visibility:visibl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<v:stroke joinstyle="miter"/>
              </v:line>
            </v:group>
            <w10:wrap anchorx="page" anchory="page"/>
            <w10:anchorlock/>
          </v:group>
        </w:pict>
      </w:r>
    </w:p>
    <w:p w:rsidR="00C52C62" w:rsidRDefault="008B2128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57408" behindDoc="0" locked="0" layoutInCell="1" allowOverlap="1">
            <wp:simplePos x="0" y="0"/>
            <wp:positionH relativeFrom="column">
              <wp:posOffset>4231005</wp:posOffset>
            </wp:positionH>
            <wp:positionV relativeFrom="paragraph">
              <wp:posOffset>24279</wp:posOffset>
            </wp:positionV>
            <wp:extent cx="2265979" cy="3065929"/>
            <wp:effectExtent l="19050" t="0" r="971" b="0"/>
            <wp:wrapNone/>
            <wp:docPr id="37" name="Рисунок 20" descr="E:\2022-05-11 анге6\анге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2022-05-11 анге6\анге6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979" cy="306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212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8B2128">
        <w:rPr>
          <w:rFonts w:ascii="Garamond" w:hAnsi="Garamond"/>
          <w:noProof/>
          <w:sz w:val="36"/>
          <w:szCs w:val="36"/>
          <w:lang w:eastAsia="ru-RU"/>
        </w:rPr>
        <w:t xml:space="preserve"> </w:t>
      </w: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06B70" w:rsidP="000E43B2">
      <w:pPr>
        <w:jc w:val="right"/>
        <w:rPr>
          <w:rFonts w:ascii="Garamond" w:hAnsi="Garamond"/>
          <w:sz w:val="36"/>
          <w:szCs w:val="36"/>
        </w:rPr>
      </w:pP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56384" behindDoc="0" locked="0" layoutInCell="1" allowOverlap="1">
            <wp:simplePos x="0" y="0"/>
            <wp:positionH relativeFrom="column">
              <wp:posOffset>3477969</wp:posOffset>
            </wp:positionH>
            <wp:positionV relativeFrom="paragraph">
              <wp:posOffset>304240</wp:posOffset>
            </wp:positionV>
            <wp:extent cx="2691877" cy="3463962"/>
            <wp:effectExtent l="19050" t="0" r="0" b="0"/>
            <wp:wrapNone/>
            <wp:docPr id="36" name="Рисунок 19" descr="E:\2022-05-11 ангел6\ангел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2022-05-11 ангел6\ангел6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848" cy="346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aramond" w:hAnsi="Garamond"/>
          <w:noProof/>
          <w:sz w:val="36"/>
          <w:szCs w:val="36"/>
          <w:lang w:eastAsia="ru-RU"/>
        </w:rPr>
        <w:drawing>
          <wp:anchor distT="0" distB="0" distL="114300" distR="114300" simplePos="0" relativeHeight="251833856" behindDoc="0" locked="0" layoutInCell="1" allowOverlap="1">
            <wp:simplePos x="0" y="0"/>
            <wp:positionH relativeFrom="column">
              <wp:posOffset>615950</wp:posOffset>
            </wp:positionH>
            <wp:positionV relativeFrom="paragraph">
              <wp:posOffset>304165</wp:posOffset>
            </wp:positionV>
            <wp:extent cx="2594610" cy="3646805"/>
            <wp:effectExtent l="19050" t="0" r="0" b="0"/>
            <wp:wrapNone/>
            <wp:docPr id="21" name="Рисунок 4" descr="C:\Users\admin1\Downloads\91a67ff37d230795d7605479455ec6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1\Downloads\91a67ff37d230795d7605479455ec6da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364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C52C62" w:rsidRDefault="00C52C62" w:rsidP="000E43B2">
      <w:pPr>
        <w:jc w:val="right"/>
        <w:rPr>
          <w:rFonts w:ascii="Garamond" w:hAnsi="Garamond"/>
          <w:sz w:val="36"/>
          <w:szCs w:val="36"/>
        </w:rPr>
      </w:pPr>
    </w:p>
    <w:p w:rsidR="000E43B2" w:rsidRPr="000E43B2" w:rsidRDefault="000E43B2" w:rsidP="000E43B2">
      <w:pPr>
        <w:jc w:val="right"/>
        <w:rPr>
          <w:rFonts w:ascii="Garamond" w:hAnsi="Garamond"/>
          <w:sz w:val="36"/>
          <w:szCs w:val="36"/>
        </w:rPr>
      </w:pPr>
    </w:p>
    <w:sectPr w:rsidR="000E43B2" w:rsidRPr="000E43B2" w:rsidSect="0018124D">
      <w:headerReference w:type="even" r:id="rId52"/>
      <w:headerReference w:type="default" r:id="rId53"/>
      <w:footerReference w:type="even" r:id="rId54"/>
      <w:footerReference w:type="default" r:id="rId55"/>
      <w:headerReference w:type="first" r:id="rId56"/>
      <w:footerReference w:type="first" r:id="rId57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96A46" w:rsidRDefault="00496A46" w:rsidP="002722F5">
      <w:pPr>
        <w:spacing w:after="0" w:line="240" w:lineRule="auto"/>
      </w:pPr>
      <w:r>
        <w:separator/>
      </w:r>
    </w:p>
  </w:endnote>
  <w:endnote w:type="continuationSeparator" w:id="1">
    <w:p w:rsidR="00496A46" w:rsidRDefault="00496A46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22F5" w:rsidRDefault="002722F5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22F5" w:rsidRDefault="002722F5">
    <w:pPr>
      <w:pStyle w:val="ab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22F5" w:rsidRDefault="002722F5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96A46" w:rsidRDefault="00496A46" w:rsidP="002722F5">
      <w:pPr>
        <w:spacing w:after="0" w:line="240" w:lineRule="auto"/>
      </w:pPr>
      <w:r>
        <w:separator/>
      </w:r>
    </w:p>
  </w:footnote>
  <w:footnote w:type="continuationSeparator" w:id="1">
    <w:p w:rsidR="00496A46" w:rsidRDefault="00496A46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22F5" w:rsidRDefault="002722F5">
    <w:pPr>
      <w:pStyle w:val="a9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22F5" w:rsidRDefault="002722F5">
    <w:pPr>
      <w:pStyle w:val="a9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22F5" w:rsidRDefault="002722F5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9217"/>
  </w:hdrShapeDefaults>
  <w:footnotePr>
    <w:footnote w:id="0"/>
    <w:footnote w:id="1"/>
  </w:footnotePr>
  <w:endnotePr>
    <w:endnote w:id="0"/>
    <w:endnote w:id="1"/>
  </w:endnotePr>
  <w:compat/>
  <w:rsids>
    <w:rsidRoot w:val="0054287C"/>
    <w:rsid w:val="00001D3D"/>
    <w:rsid w:val="000666F5"/>
    <w:rsid w:val="00084F1D"/>
    <w:rsid w:val="000A7FBE"/>
    <w:rsid w:val="000B603C"/>
    <w:rsid w:val="000C0A72"/>
    <w:rsid w:val="000C1548"/>
    <w:rsid w:val="000C3472"/>
    <w:rsid w:val="000E099E"/>
    <w:rsid w:val="000E43B2"/>
    <w:rsid w:val="000F239A"/>
    <w:rsid w:val="000F7184"/>
    <w:rsid w:val="0010573F"/>
    <w:rsid w:val="00121D05"/>
    <w:rsid w:val="001348FF"/>
    <w:rsid w:val="00142516"/>
    <w:rsid w:val="0015449A"/>
    <w:rsid w:val="00160D02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05693"/>
    <w:rsid w:val="003146CA"/>
    <w:rsid w:val="003A5FC0"/>
    <w:rsid w:val="003E0B5C"/>
    <w:rsid w:val="003F7CD0"/>
    <w:rsid w:val="0041088E"/>
    <w:rsid w:val="00432057"/>
    <w:rsid w:val="004426FF"/>
    <w:rsid w:val="00466B35"/>
    <w:rsid w:val="00466F7D"/>
    <w:rsid w:val="00483B19"/>
    <w:rsid w:val="00496A46"/>
    <w:rsid w:val="00497AFA"/>
    <w:rsid w:val="004C4515"/>
    <w:rsid w:val="0054287C"/>
    <w:rsid w:val="005629CB"/>
    <w:rsid w:val="00625733"/>
    <w:rsid w:val="006320C0"/>
    <w:rsid w:val="0066510D"/>
    <w:rsid w:val="00677E12"/>
    <w:rsid w:val="00680D57"/>
    <w:rsid w:val="006B0A8E"/>
    <w:rsid w:val="007329BA"/>
    <w:rsid w:val="00735A74"/>
    <w:rsid w:val="00742514"/>
    <w:rsid w:val="0077276A"/>
    <w:rsid w:val="007D149E"/>
    <w:rsid w:val="007F5698"/>
    <w:rsid w:val="0087629F"/>
    <w:rsid w:val="00881AB4"/>
    <w:rsid w:val="0089228D"/>
    <w:rsid w:val="0089398F"/>
    <w:rsid w:val="008B2128"/>
    <w:rsid w:val="008B7DB4"/>
    <w:rsid w:val="008D200A"/>
    <w:rsid w:val="008D53A7"/>
    <w:rsid w:val="008D63A7"/>
    <w:rsid w:val="008F0F2A"/>
    <w:rsid w:val="008F10A0"/>
    <w:rsid w:val="00920083"/>
    <w:rsid w:val="009548A6"/>
    <w:rsid w:val="00990CEE"/>
    <w:rsid w:val="009C31A9"/>
    <w:rsid w:val="009D1250"/>
    <w:rsid w:val="009F3A62"/>
    <w:rsid w:val="00A2462F"/>
    <w:rsid w:val="00A707BF"/>
    <w:rsid w:val="00A832AB"/>
    <w:rsid w:val="00AD7B55"/>
    <w:rsid w:val="00AE774C"/>
    <w:rsid w:val="00AF35EC"/>
    <w:rsid w:val="00B07ACC"/>
    <w:rsid w:val="00B22643"/>
    <w:rsid w:val="00B47A29"/>
    <w:rsid w:val="00B61541"/>
    <w:rsid w:val="00B902F5"/>
    <w:rsid w:val="00BB1236"/>
    <w:rsid w:val="00BB25FB"/>
    <w:rsid w:val="00C06B70"/>
    <w:rsid w:val="00C12DCC"/>
    <w:rsid w:val="00C27DCF"/>
    <w:rsid w:val="00C41401"/>
    <w:rsid w:val="00C52C62"/>
    <w:rsid w:val="00C74449"/>
    <w:rsid w:val="00C7518D"/>
    <w:rsid w:val="00C93A5B"/>
    <w:rsid w:val="00CA1193"/>
    <w:rsid w:val="00CA3E5B"/>
    <w:rsid w:val="00CD12A6"/>
    <w:rsid w:val="00D616D3"/>
    <w:rsid w:val="00D66E4D"/>
    <w:rsid w:val="00D73CA2"/>
    <w:rsid w:val="00D9687D"/>
    <w:rsid w:val="00DC5246"/>
    <w:rsid w:val="00E019DD"/>
    <w:rsid w:val="00E23AED"/>
    <w:rsid w:val="00E367E0"/>
    <w:rsid w:val="00E42D41"/>
    <w:rsid w:val="00E44241"/>
    <w:rsid w:val="00E54F44"/>
    <w:rsid w:val="00E87BE7"/>
    <w:rsid w:val="00EB116D"/>
    <w:rsid w:val="00EB2AB3"/>
    <w:rsid w:val="00EB30DC"/>
    <w:rsid w:val="00EC4279"/>
    <w:rsid w:val="00EE3EA1"/>
    <w:rsid w:val="00F32489"/>
    <w:rsid w:val="00F77CCF"/>
    <w:rsid w:val="00F8540D"/>
    <w:rsid w:val="00FC10D1"/>
    <w:rsid w:val="00FD3E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7A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footer" Target="footer2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header" Target="header2.xml"/><Relationship Id="rId58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footer" Target="footer3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header" Target="header1.xml"/><Relationship Id="rId60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header" Target="header3.xml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3" Type="http://schemas.openxmlformats.org/officeDocument/2006/relationships/customXml" Target="../customXml/item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esktop\Downloads\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1969607CD4FD4BEA864F89902A0D4C6F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5AE6CCF-DF4F-42C8-8FB2-A15B661AD15D}"/>
      </w:docPartPr>
      <w:docPartBody>
        <w:p w:rsidR="00C81609" w:rsidRDefault="00C81609">
          <w:pPr>
            <w:pStyle w:val="1969607CD4FD4BEA864F89902A0D4C6F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E42CF013094C4F40B4BA77ABA061AF9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63F4236-CC5E-4A06-ADDE-FD6A29C0124C}"/>
      </w:docPartPr>
      <w:docPartBody>
        <w:p w:rsidR="00C81609" w:rsidRDefault="00C81609">
          <w:pPr>
            <w:pStyle w:val="E42CF013094C4F40B4BA77ABA061AF92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BFFB3E42FBA64BC0AD7C40445D98862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F5DC0E3-C196-4414-8B3E-01B0C8028054}"/>
      </w:docPartPr>
      <w:docPartBody>
        <w:p w:rsidR="00514300" w:rsidRDefault="00C81609" w:rsidP="00C81609">
          <w:pPr>
            <w:pStyle w:val="BFFB3E42FBA64BC0AD7C40445D988624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6A3F21DE8054918A2BBEDC1349745F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B4F83C1-FB35-441A-A9CF-DF9D54ADAFE9}"/>
      </w:docPartPr>
      <w:docPartBody>
        <w:p w:rsidR="00514300" w:rsidRDefault="00C81609" w:rsidP="00C81609">
          <w:pPr>
            <w:pStyle w:val="26A3F21DE8054918A2BBEDC1349745FA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16A917471A1B46CBAD04E2CA7F44ADE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DD75F4B-FE34-493C-B3B6-B417E5066EBD}"/>
      </w:docPartPr>
      <w:docPartBody>
        <w:p w:rsidR="00000000" w:rsidRDefault="00514300" w:rsidP="00514300">
          <w:pPr>
            <w:pStyle w:val="16A917471A1B46CBAD04E2CA7F44ADE9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C81609"/>
    <w:rsid w:val="00514300"/>
    <w:rsid w:val="00C816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16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514300"/>
    <w:rPr>
      <w:color w:val="808080"/>
    </w:rPr>
  </w:style>
  <w:style w:type="paragraph" w:customStyle="1" w:styleId="1969607CD4FD4BEA864F89902A0D4C6F">
    <w:name w:val="1969607CD4FD4BEA864F89902A0D4C6F"/>
    <w:rsid w:val="00C81609"/>
  </w:style>
  <w:style w:type="paragraph" w:customStyle="1" w:styleId="B02C7AC14EDD4478BCDB5D7E8F5CD3E4">
    <w:name w:val="B02C7AC14EDD4478BCDB5D7E8F5CD3E4"/>
    <w:rsid w:val="00C81609"/>
  </w:style>
  <w:style w:type="paragraph" w:customStyle="1" w:styleId="E42CF013094C4F40B4BA77ABA061AF92">
    <w:name w:val="E42CF013094C4F40B4BA77ABA061AF92"/>
    <w:rsid w:val="00C81609"/>
  </w:style>
  <w:style w:type="paragraph" w:customStyle="1" w:styleId="6397817CD97A463B813F177889CF890F">
    <w:name w:val="6397817CD97A463B813F177889CF890F"/>
    <w:rsid w:val="00C81609"/>
  </w:style>
  <w:style w:type="paragraph" w:customStyle="1" w:styleId="A1F49B7352B944CEAB1C8D099F8675A6">
    <w:name w:val="A1F49B7352B944CEAB1C8D099F8675A6"/>
    <w:rsid w:val="00C81609"/>
  </w:style>
  <w:style w:type="paragraph" w:customStyle="1" w:styleId="9FA13A392710414BAA4A9535892681EB">
    <w:name w:val="9FA13A392710414BAA4A9535892681EB"/>
    <w:rsid w:val="00C81609"/>
  </w:style>
  <w:style w:type="paragraph" w:customStyle="1" w:styleId="61EAC4C439D5496C99F36B5C992C7A57">
    <w:name w:val="61EAC4C439D5496C99F36B5C992C7A57"/>
    <w:rsid w:val="00C81609"/>
  </w:style>
  <w:style w:type="paragraph" w:customStyle="1" w:styleId="B6BD66E5DACE4841B6336244EA7B362D">
    <w:name w:val="B6BD66E5DACE4841B6336244EA7B362D"/>
    <w:rsid w:val="00C81609"/>
  </w:style>
  <w:style w:type="paragraph" w:customStyle="1" w:styleId="0597361FCABA4C6DAE1987B211D61439">
    <w:name w:val="0597361FCABA4C6DAE1987B211D61439"/>
    <w:rsid w:val="00C81609"/>
  </w:style>
  <w:style w:type="paragraph" w:customStyle="1" w:styleId="E7CED1C20FE74DF8BC664A6D682778FA">
    <w:name w:val="E7CED1C20FE74DF8BC664A6D682778FA"/>
    <w:rsid w:val="00C81609"/>
  </w:style>
  <w:style w:type="paragraph" w:customStyle="1" w:styleId="D2A6AADA5B524400B264CF7C45A7BCB6">
    <w:name w:val="D2A6AADA5B524400B264CF7C45A7BCB6"/>
    <w:rsid w:val="00C81609"/>
  </w:style>
  <w:style w:type="paragraph" w:customStyle="1" w:styleId="C04F1A63B879449F8DDE8D327077562A">
    <w:name w:val="C04F1A63B879449F8DDE8D327077562A"/>
    <w:rsid w:val="00C81609"/>
  </w:style>
  <w:style w:type="paragraph" w:customStyle="1" w:styleId="5CF05309D3844F8B871493363906011D">
    <w:name w:val="5CF05309D3844F8B871493363906011D"/>
    <w:rsid w:val="00C81609"/>
  </w:style>
  <w:style w:type="paragraph" w:customStyle="1" w:styleId="BFFB3E42FBA64BC0AD7C40445D988624">
    <w:name w:val="BFFB3E42FBA64BC0AD7C40445D988624"/>
    <w:rsid w:val="00C81609"/>
  </w:style>
  <w:style w:type="paragraph" w:customStyle="1" w:styleId="2CC1F99B022543D8A63A028CCDFDD19A">
    <w:name w:val="2CC1F99B022543D8A63A028CCDFDD19A"/>
    <w:rsid w:val="00C81609"/>
  </w:style>
  <w:style w:type="paragraph" w:customStyle="1" w:styleId="45D28858A78842BF951C435AE8A08EBD">
    <w:name w:val="45D28858A78842BF951C435AE8A08EBD"/>
    <w:rsid w:val="00C81609"/>
  </w:style>
  <w:style w:type="paragraph" w:customStyle="1" w:styleId="E2E426F976FC4F5DBE83728EBFD07731">
    <w:name w:val="E2E426F976FC4F5DBE83728EBFD07731"/>
    <w:rsid w:val="00C81609"/>
  </w:style>
  <w:style w:type="paragraph" w:customStyle="1" w:styleId="85488781271E45B1BD50918EF55DFDB5">
    <w:name w:val="85488781271E45B1BD50918EF55DFDB5"/>
    <w:rsid w:val="00C81609"/>
  </w:style>
  <w:style w:type="paragraph" w:customStyle="1" w:styleId="26A3F21DE8054918A2BBEDC1349745FA">
    <w:name w:val="26A3F21DE8054918A2BBEDC1349745FA"/>
    <w:rsid w:val="00C81609"/>
  </w:style>
  <w:style w:type="paragraph" w:customStyle="1" w:styleId="0E3A9D342B864D979A28852C421468D2">
    <w:name w:val="0E3A9D342B864D979A28852C421468D2"/>
    <w:rsid w:val="00514300"/>
  </w:style>
  <w:style w:type="paragraph" w:customStyle="1" w:styleId="16A917471A1B46CBAD04E2CA7F44ADE9">
    <w:name w:val="16A917471A1B46CBAD04E2CA7F44ADE9"/>
    <w:rsid w:val="00514300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</Template>
  <TotalTime>0</TotalTime>
  <Pages>9</Pages>
  <Words>147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2022-05-10T19:03:00Z</dcterms:created>
  <dcterms:modified xsi:type="dcterms:W3CDTF">2022-05-11T09:10:00Z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